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65E4D" w14:textId="44D5B1D2" w:rsidR="00E343A8" w:rsidRPr="00E7764F" w:rsidRDefault="00FA312F">
      <w:pPr>
        <w:pStyle w:val="Title"/>
        <w:rPr>
          <w:b/>
          <w:color w:val="auto"/>
          <w:sz w:val="32"/>
          <w:szCs w:val="32"/>
        </w:rPr>
      </w:pPr>
      <w:r w:rsidRPr="00E7764F">
        <w:rPr>
          <w:b/>
          <w:color w:val="auto"/>
          <w:sz w:val="32"/>
          <w:szCs w:val="32"/>
        </w:rPr>
        <w:t>History &amp; Physical</w:t>
      </w:r>
    </w:p>
    <w:tbl>
      <w:tblPr>
        <w:tblW w:w="5000" w:type="pct"/>
        <w:tblBorders>
          <w:top w:val="single" w:sz="12" w:space="0" w:color="009DD9" w:themeColor="accent2"/>
          <w:bottom w:val="single" w:sz="12" w:space="0" w:color="009DD9" w:themeColor="accent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atient information"/>
      </w:tblPr>
      <w:tblGrid>
        <w:gridCol w:w="4230"/>
        <w:gridCol w:w="1980"/>
        <w:gridCol w:w="1890"/>
        <w:gridCol w:w="1980"/>
      </w:tblGrid>
      <w:tr w:rsidR="00E7764F" w:rsidRPr="00E7764F" w14:paraId="061331BC" w14:textId="77777777" w:rsidTr="00434333">
        <w:tc>
          <w:tcPr>
            <w:tcW w:w="4230" w:type="dxa"/>
            <w:tcBorders>
              <w:top w:val="single" w:sz="12" w:space="0" w:color="auto"/>
              <w:bottom w:val="single" w:sz="12" w:space="0" w:color="auto"/>
            </w:tcBorders>
          </w:tcPr>
          <w:p w14:paraId="065CA64A" w14:textId="2D428F11" w:rsidR="00E343A8" w:rsidRPr="00E7764F" w:rsidRDefault="00FA312F">
            <w:pPr>
              <w:pStyle w:val="Heading1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>NAME</w:t>
            </w:r>
            <w:r w:rsidRPr="00E7764F">
              <w:rPr>
                <w:color w:val="auto"/>
              </w:rPr>
              <w:t xml:space="preserve"> </w:t>
            </w:r>
            <w:r w:rsidR="004154F9" w:rsidRPr="00E7764F">
              <w:rPr>
                <w:color w:val="auto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="004154F9" w:rsidRPr="00E7764F">
              <w:rPr>
                <w:color w:val="auto"/>
              </w:rPr>
              <w:instrText xml:space="preserve"> FORMTEXT </w:instrText>
            </w:r>
            <w:r w:rsidR="004154F9" w:rsidRPr="00E7764F">
              <w:rPr>
                <w:color w:val="auto"/>
              </w:rPr>
            </w:r>
            <w:r w:rsidR="004154F9" w:rsidRPr="00E7764F">
              <w:rPr>
                <w:color w:val="auto"/>
              </w:rPr>
              <w:fldChar w:fldCharType="separate"/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color w:val="auto"/>
              </w:rPr>
              <w:fldChar w:fldCharType="end"/>
            </w:r>
            <w:bookmarkEnd w:id="0"/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2B641118" w14:textId="451C99BB" w:rsidR="00E343A8" w:rsidRPr="00E7764F" w:rsidRDefault="00FA312F">
            <w:pPr>
              <w:pStyle w:val="Heading1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>DOB</w:t>
            </w:r>
            <w:r w:rsidRPr="00E7764F">
              <w:rPr>
                <w:color w:val="auto"/>
              </w:rPr>
              <w:t xml:space="preserve"> </w:t>
            </w:r>
            <w:r w:rsidR="004154F9" w:rsidRPr="00E7764F">
              <w:rPr>
                <w:color w:val="auto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4154F9" w:rsidRPr="00E7764F">
              <w:rPr>
                <w:color w:val="auto"/>
              </w:rPr>
              <w:instrText xml:space="preserve"> FORMTEXT </w:instrText>
            </w:r>
            <w:r w:rsidR="004154F9" w:rsidRPr="00E7764F">
              <w:rPr>
                <w:color w:val="auto"/>
              </w:rPr>
            </w:r>
            <w:r w:rsidR="004154F9" w:rsidRPr="00E7764F">
              <w:rPr>
                <w:color w:val="auto"/>
              </w:rPr>
              <w:fldChar w:fldCharType="separate"/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color w:val="auto"/>
              </w:rPr>
              <w:fldChar w:fldCharType="end"/>
            </w:r>
            <w:bookmarkEnd w:id="1"/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</w:tcBorders>
          </w:tcPr>
          <w:p w14:paraId="38F07FA4" w14:textId="0308DA5E" w:rsidR="00E343A8" w:rsidRPr="00E7764F" w:rsidRDefault="00FA312F">
            <w:pPr>
              <w:pStyle w:val="Heading1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>AGE</w:t>
            </w:r>
            <w:r w:rsidRPr="00E7764F">
              <w:rPr>
                <w:color w:val="auto"/>
              </w:rPr>
              <w:t xml:space="preserve"> </w:t>
            </w:r>
            <w:r w:rsidR="004154F9" w:rsidRPr="00E7764F">
              <w:rPr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="004154F9" w:rsidRPr="00E7764F">
              <w:rPr>
                <w:color w:val="auto"/>
              </w:rPr>
              <w:instrText xml:space="preserve"> FORMTEXT </w:instrText>
            </w:r>
            <w:r w:rsidR="004154F9" w:rsidRPr="00E7764F">
              <w:rPr>
                <w:color w:val="auto"/>
              </w:rPr>
            </w:r>
            <w:r w:rsidR="004154F9" w:rsidRPr="00E7764F">
              <w:rPr>
                <w:color w:val="auto"/>
              </w:rPr>
              <w:fldChar w:fldCharType="separate"/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color w:val="auto"/>
              </w:rPr>
              <w:fldChar w:fldCharType="end"/>
            </w:r>
            <w:bookmarkEnd w:id="2"/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</w:tcPr>
          <w:p w14:paraId="7D5D79B6" w14:textId="0EF3EF79" w:rsidR="00E343A8" w:rsidRPr="00E7764F" w:rsidRDefault="00FA312F">
            <w:pPr>
              <w:pStyle w:val="Heading1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>DATE</w:t>
            </w:r>
            <w:r w:rsidRPr="00E7764F">
              <w:rPr>
                <w:color w:val="auto"/>
              </w:rPr>
              <w:t xml:space="preserve"> </w:t>
            </w:r>
            <w:r w:rsidR="004154F9" w:rsidRPr="00E7764F">
              <w:rPr>
                <w:color w:val="auto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4154F9" w:rsidRPr="00E7764F">
              <w:rPr>
                <w:color w:val="auto"/>
              </w:rPr>
              <w:instrText xml:space="preserve"> FORMTEXT </w:instrText>
            </w:r>
            <w:r w:rsidR="004154F9" w:rsidRPr="00E7764F">
              <w:rPr>
                <w:color w:val="auto"/>
              </w:rPr>
            </w:r>
            <w:r w:rsidR="004154F9" w:rsidRPr="00E7764F">
              <w:rPr>
                <w:color w:val="auto"/>
              </w:rPr>
              <w:fldChar w:fldCharType="separate"/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noProof/>
                <w:color w:val="auto"/>
              </w:rPr>
              <w:t> </w:t>
            </w:r>
            <w:r w:rsidR="004154F9" w:rsidRPr="00E7764F">
              <w:rPr>
                <w:color w:val="auto"/>
              </w:rPr>
              <w:fldChar w:fldCharType="end"/>
            </w:r>
            <w:bookmarkEnd w:id="3"/>
          </w:p>
        </w:tc>
      </w:tr>
    </w:tbl>
    <w:tbl>
      <w:tblPr>
        <w:tblStyle w:val="GridTable1Light-Accent1"/>
        <w:tblW w:w="5000" w:type="pct"/>
        <w:tblLook w:val="04A0" w:firstRow="1" w:lastRow="0" w:firstColumn="1" w:lastColumn="0" w:noHBand="0" w:noVBand="1"/>
        <w:tblDescription w:val="Patient information"/>
      </w:tblPr>
      <w:tblGrid>
        <w:gridCol w:w="1615"/>
        <w:gridCol w:w="1800"/>
        <w:gridCol w:w="1350"/>
        <w:gridCol w:w="2430"/>
        <w:gridCol w:w="1620"/>
        <w:gridCol w:w="1255"/>
      </w:tblGrid>
      <w:tr w:rsidR="00E7764F" w:rsidRPr="00E7764F" w14:paraId="244F09CC" w14:textId="77777777" w:rsidTr="008710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B59820" w14:textId="7932897A" w:rsidR="0091177D" w:rsidRPr="00E7764F" w:rsidRDefault="0091177D" w:rsidP="001F3E03">
            <w:pPr>
              <w:pStyle w:val="Heading1"/>
              <w:outlineLvl w:val="0"/>
              <w:rPr>
                <w:b w:val="0"/>
                <w:color w:val="auto"/>
              </w:rPr>
            </w:pPr>
            <w:r w:rsidRPr="00E7764F">
              <w:rPr>
                <w:rStyle w:val="Heading1Char"/>
                <w:b w:val="0"/>
                <w:color w:val="auto"/>
              </w:rPr>
              <w:t>HEIGHT</w:t>
            </w:r>
            <w:r w:rsidRPr="00E7764F">
              <w:rPr>
                <w:b w:val="0"/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E7764F">
              <w:rPr>
                <w:rStyle w:val="ContentcontrolsChar"/>
                <w:b w:val="0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  <w:bookmarkEnd w:id="4"/>
          </w:p>
        </w:tc>
        <w:tc>
          <w:tcPr>
            <w:tcW w:w="1800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065B9D" w14:textId="154D5BCF" w:rsidR="0091177D" w:rsidRPr="00E7764F" w:rsidRDefault="0091177D" w:rsidP="001F3E03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E7764F">
              <w:rPr>
                <w:rStyle w:val="Heading1Char"/>
                <w:b w:val="0"/>
                <w:color w:val="auto"/>
              </w:rPr>
              <w:t>WEIGHT</w:t>
            </w:r>
            <w:r w:rsidRPr="00E7764F">
              <w:rPr>
                <w:b w:val="0"/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E7764F">
              <w:rPr>
                <w:rStyle w:val="ContentcontrolsChar"/>
                <w:b w:val="0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  <w:bookmarkEnd w:id="5"/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C79362" w14:textId="4C3131C2" w:rsidR="0091177D" w:rsidRPr="00E7764F" w:rsidRDefault="0091177D" w:rsidP="001F3E03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eading1Char"/>
                <w:b w:val="0"/>
                <w:color w:val="auto"/>
              </w:rPr>
            </w:pPr>
            <w:r w:rsidRPr="00E7764F">
              <w:rPr>
                <w:rStyle w:val="Heading1Char"/>
                <w:b w:val="0"/>
                <w:color w:val="auto"/>
              </w:rPr>
              <w:t xml:space="preserve">TEMP. </w:t>
            </w:r>
            <w:r w:rsidRPr="00E7764F">
              <w:rPr>
                <w:rStyle w:val="Heading1Char"/>
                <w:color w:val="auto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Pr="00E7764F">
              <w:rPr>
                <w:rStyle w:val="Heading1Char"/>
                <w:b w:val="0"/>
                <w:color w:val="auto"/>
              </w:rPr>
              <w:instrText xml:space="preserve"> FORMTEXT </w:instrText>
            </w:r>
            <w:r w:rsidRPr="00E7764F">
              <w:rPr>
                <w:rStyle w:val="Heading1Char"/>
                <w:color w:val="auto"/>
              </w:rPr>
            </w:r>
            <w:r w:rsidRPr="00E7764F">
              <w:rPr>
                <w:rStyle w:val="Heading1Char"/>
                <w:color w:val="auto"/>
              </w:rPr>
              <w:fldChar w:fldCharType="separate"/>
            </w:r>
            <w:r w:rsidRPr="00E7764F">
              <w:rPr>
                <w:rStyle w:val="Heading1Char"/>
                <w:b w:val="0"/>
                <w:noProof/>
                <w:color w:val="auto"/>
              </w:rPr>
              <w:t> </w:t>
            </w:r>
            <w:r w:rsidRPr="00E7764F">
              <w:rPr>
                <w:rStyle w:val="Heading1Char"/>
                <w:b w:val="0"/>
                <w:noProof/>
                <w:color w:val="auto"/>
              </w:rPr>
              <w:t> </w:t>
            </w:r>
            <w:r w:rsidRPr="00E7764F">
              <w:rPr>
                <w:rStyle w:val="Heading1Char"/>
                <w:b w:val="0"/>
                <w:noProof/>
                <w:color w:val="auto"/>
              </w:rPr>
              <w:t> </w:t>
            </w:r>
            <w:r w:rsidRPr="00E7764F">
              <w:rPr>
                <w:rStyle w:val="Heading1Char"/>
                <w:b w:val="0"/>
                <w:noProof/>
                <w:color w:val="auto"/>
              </w:rPr>
              <w:t> </w:t>
            </w:r>
            <w:r w:rsidRPr="00E7764F">
              <w:rPr>
                <w:rStyle w:val="Heading1Char"/>
                <w:b w:val="0"/>
                <w:noProof/>
                <w:color w:val="auto"/>
              </w:rPr>
              <w:t> </w:t>
            </w:r>
            <w:r w:rsidRPr="00E7764F">
              <w:rPr>
                <w:rStyle w:val="Heading1Char"/>
                <w:color w:val="auto"/>
              </w:rPr>
              <w:fldChar w:fldCharType="end"/>
            </w:r>
            <w:bookmarkEnd w:id="6"/>
          </w:p>
        </w:tc>
        <w:tc>
          <w:tcPr>
            <w:tcW w:w="2430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3F57B44" w14:textId="3DB7B0C8" w:rsidR="0091177D" w:rsidRPr="00E7764F" w:rsidRDefault="0091177D" w:rsidP="001F3E03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E7764F">
              <w:rPr>
                <w:rStyle w:val="Heading1Char"/>
                <w:b w:val="0"/>
                <w:color w:val="auto"/>
              </w:rPr>
              <w:t>BLOOD</w:t>
            </w:r>
            <w:r w:rsidRPr="00E7764F">
              <w:rPr>
                <w:rStyle w:val="Strong"/>
                <w:b w:val="0"/>
                <w:color w:val="auto"/>
              </w:rPr>
              <w:t xml:space="preserve"> </w:t>
            </w:r>
            <w:r w:rsidRPr="00E7764F">
              <w:rPr>
                <w:rStyle w:val="Heading1Char"/>
                <w:b w:val="0"/>
                <w:color w:val="auto"/>
              </w:rPr>
              <w:t>PRESSURE</w:t>
            </w:r>
            <w:r w:rsidRPr="00E7764F">
              <w:rPr>
                <w:b w:val="0"/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E7764F">
              <w:rPr>
                <w:rStyle w:val="ContentcontrolsChar"/>
                <w:b w:val="0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  <w:bookmarkEnd w:id="7"/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86A264" w14:textId="377E0284" w:rsidR="0091177D" w:rsidRPr="00E7764F" w:rsidRDefault="0091177D" w:rsidP="001F3E03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E7764F">
              <w:rPr>
                <w:rStyle w:val="Heading1Char"/>
                <w:b w:val="0"/>
                <w:color w:val="auto"/>
              </w:rPr>
              <w:t>PULSE</w:t>
            </w:r>
            <w:r w:rsidRPr="00E7764F">
              <w:rPr>
                <w:b w:val="0"/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 w:rsidRPr="00E7764F">
              <w:rPr>
                <w:rStyle w:val="ContentcontrolsChar"/>
                <w:b w:val="0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  <w:bookmarkEnd w:id="8"/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10A322" w14:textId="63B02DA4" w:rsidR="0091177D" w:rsidRPr="00E7764F" w:rsidRDefault="0091177D" w:rsidP="001F3E03">
            <w:pPr>
              <w:pStyle w:val="Heading1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</w:rPr>
            </w:pPr>
            <w:r w:rsidRPr="00E7764F">
              <w:rPr>
                <w:rStyle w:val="Heading1Char"/>
                <w:b w:val="0"/>
                <w:color w:val="auto"/>
              </w:rPr>
              <w:t>LMP</w:t>
            </w:r>
            <w:r w:rsidRPr="00E7764F">
              <w:rPr>
                <w:b w:val="0"/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E7764F">
              <w:rPr>
                <w:rStyle w:val="ContentcontrolsChar"/>
                <w:b w:val="0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  <w:bookmarkEnd w:id="9"/>
          </w:p>
        </w:tc>
      </w:tr>
      <w:tr w:rsidR="00E7764F" w:rsidRPr="00E7764F" w14:paraId="2B711850" w14:textId="77777777" w:rsidTr="00915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</w:tcPr>
          <w:p w14:paraId="5E489DE2" w14:textId="1B08FE07" w:rsidR="004633E8" w:rsidRPr="00E7764F" w:rsidRDefault="004633E8" w:rsidP="001F3E03">
            <w:pPr>
              <w:pStyle w:val="Heading1"/>
              <w:outlineLvl w:val="0"/>
              <w:rPr>
                <w:rStyle w:val="Heading1Char"/>
                <w:b w:val="0"/>
                <w:color w:val="auto"/>
              </w:rPr>
            </w:pPr>
            <w:r w:rsidRPr="00E7764F">
              <w:rPr>
                <w:rStyle w:val="Heading1Char"/>
                <w:b w:val="0"/>
                <w:color w:val="auto"/>
              </w:rPr>
              <w:t xml:space="preserve">RACE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64F">
              <w:rPr>
                <w:rStyle w:val="ContentcontrolsChar"/>
                <w:b w:val="0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b w:val="0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</w:p>
        </w:tc>
        <w:tc>
          <w:tcPr>
            <w:tcW w:w="3150" w:type="dxa"/>
            <w:gridSpan w:val="2"/>
            <w:tcBorders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</w:tcPr>
          <w:p w14:paraId="3281753B" w14:textId="403773C2" w:rsidR="004633E8" w:rsidRPr="00E7764F" w:rsidRDefault="004633E8" w:rsidP="001F3E03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1Char"/>
                <w:color w:val="auto"/>
              </w:rPr>
            </w:pPr>
            <w:r w:rsidRPr="00E7764F">
              <w:rPr>
                <w:rStyle w:val="Heading1Char"/>
                <w:color w:val="auto"/>
              </w:rPr>
              <w:t xml:space="preserve">ETHNICITY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64F">
              <w:rPr>
                <w:rStyle w:val="ContentcontrolsChar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</w:p>
        </w:tc>
        <w:tc>
          <w:tcPr>
            <w:tcW w:w="24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</w:tcPr>
          <w:p w14:paraId="2B7B1B1F" w14:textId="30E3CB27" w:rsidR="004633E8" w:rsidRPr="00E7764F" w:rsidRDefault="004633E8" w:rsidP="001F3E03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1Char"/>
                <w:color w:val="auto"/>
              </w:rPr>
            </w:pPr>
            <w:r w:rsidRPr="00E7764F">
              <w:rPr>
                <w:rStyle w:val="Heading1Char"/>
                <w:color w:val="auto"/>
              </w:rPr>
              <w:t xml:space="preserve">EYE COLOR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64F">
              <w:rPr>
                <w:rStyle w:val="ContentcontrolsChar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</w:tcPr>
          <w:p w14:paraId="2CCC4111" w14:textId="149CA475" w:rsidR="004633E8" w:rsidRPr="00E7764F" w:rsidRDefault="004633E8" w:rsidP="001F3E03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1Char"/>
                <w:color w:val="auto"/>
              </w:rPr>
            </w:pPr>
            <w:r w:rsidRPr="00E7764F">
              <w:rPr>
                <w:rStyle w:val="Heading1Char"/>
                <w:color w:val="auto"/>
              </w:rPr>
              <w:t xml:space="preserve">HAIR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7764F">
              <w:rPr>
                <w:rStyle w:val="ContentcontrolsChar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</w:p>
        </w:tc>
        <w:tc>
          <w:tcPr>
            <w:tcW w:w="12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</w:tcPr>
          <w:p w14:paraId="32E8E39F" w14:textId="77777777" w:rsidR="004633E8" w:rsidRPr="00E7764F" w:rsidRDefault="004633E8" w:rsidP="001F3E03">
            <w:pPr>
              <w:pStyle w:val="Heading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eading1Char"/>
                <w:color w:val="auto"/>
              </w:rPr>
            </w:pPr>
          </w:p>
        </w:tc>
      </w:tr>
    </w:tbl>
    <w:p w14:paraId="0737A4AA" w14:textId="3C9A5165" w:rsidR="00E343A8" w:rsidRPr="00E7764F" w:rsidRDefault="00224845" w:rsidP="00611DE5">
      <w:pPr>
        <w:pStyle w:val="Heading2"/>
        <w:rPr>
          <w:color w:val="auto"/>
        </w:rPr>
      </w:pPr>
      <w:r w:rsidRPr="00E7764F">
        <w:rPr>
          <w:b/>
          <w:color w:val="auto"/>
          <w:sz w:val="22"/>
        </w:rPr>
        <w:t>Primary Diagnoses (Include ICD10 Code):</w:t>
      </w:r>
      <w:r w:rsidRPr="00E7764F">
        <w:rPr>
          <w:color w:val="auto"/>
          <w:sz w:val="22"/>
        </w:rPr>
        <w:t xml:space="preserve"> </w:t>
      </w:r>
      <w:sdt>
        <w:sdtPr>
          <w:rPr>
            <w:rStyle w:val="ContentcontrolsChar"/>
            <w:color w:val="auto"/>
          </w:rPr>
          <w:alias w:val="Primary Dx"/>
          <w:tag w:val="Primary Dx"/>
          <w:id w:val="-728608448"/>
          <w:placeholder>
            <w:docPart w:val="CD4AB241A82649639C5C405AC659177D"/>
          </w:placeholder>
          <w15:appearance w15:val="hidden"/>
        </w:sdtPr>
        <w:sdtEndPr>
          <w:rPr>
            <w:rStyle w:val="DefaultParagraphFont"/>
          </w:rPr>
        </w:sdtEndPr>
        <w:sdtContent>
          <w:bookmarkStart w:id="10" w:name="Text13"/>
          <w:r w:rsidRPr="00E7764F">
            <w:rPr>
              <w:rStyle w:val="ContentcontrolsChar"/>
              <w:color w:val="auto"/>
            </w:rPr>
            <w:fldChar w:fldCharType="begin">
              <w:ffData>
                <w:name w:val="Text13"/>
                <w:enabled/>
                <w:calcOnExit w:val="0"/>
                <w:textInput/>
              </w:ffData>
            </w:fldChar>
          </w:r>
          <w:r w:rsidRPr="00E7764F">
            <w:rPr>
              <w:rStyle w:val="ContentcontrolsChar"/>
              <w:color w:val="auto"/>
            </w:rPr>
            <w:instrText xml:space="preserve"> FORMTEXT </w:instrText>
          </w:r>
          <w:r w:rsidRPr="00E7764F">
            <w:rPr>
              <w:rStyle w:val="ContentcontrolsChar"/>
              <w:color w:val="auto"/>
            </w:rPr>
          </w:r>
          <w:r w:rsidRPr="00E7764F">
            <w:rPr>
              <w:rStyle w:val="ContentcontrolsChar"/>
              <w:color w:val="auto"/>
            </w:rPr>
            <w:fldChar w:fldCharType="separate"/>
          </w:r>
          <w:bookmarkStart w:id="11" w:name="_GoBack"/>
          <w:bookmarkEnd w:id="11"/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color w:val="auto"/>
            </w:rPr>
            <w:fldChar w:fldCharType="end"/>
          </w:r>
          <w:bookmarkEnd w:id="10"/>
          <w:r w:rsidRPr="00E7764F">
            <w:rPr>
              <w:rStyle w:val="ContentcontrolsChar"/>
              <w:color w:val="auto"/>
            </w:rPr>
            <w:tab/>
          </w:r>
          <w:r w:rsidR="00611DE5" w:rsidRPr="00E7764F">
            <w:rPr>
              <w:rStyle w:val="ContentcontrolsChar"/>
              <w:color w:val="auto"/>
            </w:rPr>
            <w:tab/>
          </w:r>
          <w:r w:rsidR="00611DE5" w:rsidRPr="00E7764F">
            <w:rPr>
              <w:rStyle w:val="ContentcontrolsChar"/>
              <w:color w:val="auto"/>
            </w:rPr>
            <w:tab/>
          </w:r>
          <w:r w:rsidR="00611DE5" w:rsidRPr="00E7764F">
            <w:rPr>
              <w:rStyle w:val="ContentcontrolsChar"/>
              <w:color w:val="auto"/>
            </w:rPr>
            <w:tab/>
          </w:r>
          <w:r w:rsidR="00611DE5" w:rsidRPr="00E7764F">
            <w:rPr>
              <w:rStyle w:val="ContentcontrolsChar"/>
              <w:color w:val="auto"/>
            </w:rPr>
            <w:tab/>
          </w:r>
          <w:r w:rsidR="00611DE5" w:rsidRPr="00E7764F">
            <w:rPr>
              <w:rStyle w:val="ContentcontrolsChar"/>
              <w:color w:val="auto"/>
            </w:rPr>
            <w:tab/>
          </w:r>
          <w:r w:rsidR="00611DE5" w:rsidRPr="00E7764F">
            <w:rPr>
              <w:rStyle w:val="ContentcontrolsChar"/>
              <w:color w:val="auto"/>
            </w:rPr>
            <w:tab/>
          </w:r>
          <w:r w:rsidR="00611DE5" w:rsidRPr="00E7764F">
            <w:rPr>
              <w:rStyle w:val="ContentcontrolsChar"/>
              <w:color w:val="auto"/>
            </w:rPr>
            <w:tab/>
          </w:r>
        </w:sdtContent>
      </w:sdt>
    </w:p>
    <w:p w14:paraId="0A0CC1BA" w14:textId="26709FDD" w:rsidR="00611DE5" w:rsidRPr="00E7764F" w:rsidRDefault="00611DE5">
      <w:pPr>
        <w:pStyle w:val="Heading2"/>
        <w:rPr>
          <w:b/>
          <w:color w:val="auto"/>
        </w:rPr>
      </w:pPr>
      <w:r w:rsidRPr="00E7764F">
        <w:rPr>
          <w:b/>
          <w:color w:val="auto"/>
        </w:rPr>
        <w:t>ALLERGIES:</w:t>
      </w:r>
      <w:r w:rsidRPr="00E7764F">
        <w:rPr>
          <w:color w:val="auto"/>
        </w:rPr>
        <w:t xml:space="preserve">  </w:t>
      </w:r>
      <w:sdt>
        <w:sdtPr>
          <w:rPr>
            <w:rStyle w:val="ContentcontrolsChar"/>
            <w:color w:val="auto"/>
          </w:rPr>
          <w:id w:val="-1450546855"/>
          <w:placeholder>
            <w:docPart w:val="654BBFA3B7614F169037FFD05239E606"/>
          </w:placeholder>
          <w15:appearance w15:val="hidden"/>
        </w:sdtPr>
        <w:sdtContent>
          <w:bookmarkStart w:id="12" w:name="Text10"/>
          <w:r w:rsidRPr="00E7764F">
            <w:rPr>
              <w:rStyle w:val="ContentcontrolsChar"/>
              <w:color w:val="auto"/>
            </w:rPr>
            <w:fldChar w:fldCharType="begin">
              <w:ffData>
                <w:name w:val="Text10"/>
                <w:enabled/>
                <w:calcOnExit w:val="0"/>
                <w:textInput/>
              </w:ffData>
            </w:fldChar>
          </w:r>
          <w:r w:rsidRPr="00E7764F">
            <w:rPr>
              <w:rStyle w:val="ContentcontrolsChar"/>
              <w:color w:val="auto"/>
            </w:rPr>
            <w:instrText xml:space="preserve"> FORMTEXT </w:instrText>
          </w:r>
          <w:r w:rsidRPr="00E7764F">
            <w:rPr>
              <w:rStyle w:val="ContentcontrolsChar"/>
              <w:color w:val="auto"/>
            </w:rPr>
          </w:r>
          <w:r w:rsidRPr="00E7764F">
            <w:rPr>
              <w:rStyle w:val="ContentcontrolsChar"/>
              <w:color w:val="auto"/>
            </w:rPr>
            <w:fldChar w:fldCharType="separate"/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noProof/>
              <w:color w:val="auto"/>
            </w:rPr>
            <w:t> </w:t>
          </w:r>
          <w:r w:rsidRPr="00E7764F">
            <w:rPr>
              <w:rStyle w:val="ContentcontrolsChar"/>
              <w:color w:val="auto"/>
            </w:rPr>
            <w:fldChar w:fldCharType="end"/>
          </w:r>
          <w:bookmarkEnd w:id="12"/>
        </w:sdtContent>
      </w:sdt>
    </w:p>
    <w:p w14:paraId="7CB4C128" w14:textId="07315168" w:rsidR="00E343A8" w:rsidRPr="00E7764F" w:rsidRDefault="00FA312F">
      <w:pPr>
        <w:pStyle w:val="Heading2"/>
        <w:rPr>
          <w:color w:val="auto"/>
        </w:rPr>
      </w:pPr>
      <w:r w:rsidRPr="00E7764F">
        <w:rPr>
          <w:b/>
          <w:color w:val="auto"/>
        </w:rPr>
        <w:t>MEDICATIONS</w:t>
      </w:r>
      <w:r w:rsidR="00C84B03" w:rsidRPr="00E7764F">
        <w:rPr>
          <w:color w:val="auto"/>
        </w:rPr>
        <w:t xml:space="preserve"> - </w:t>
      </w:r>
      <w:r w:rsidR="0091177D" w:rsidRPr="00E7764F">
        <w:rPr>
          <w:color w:val="auto"/>
        </w:rPr>
        <w:t>Including all prescription, PRN, and OTC Medications</w:t>
      </w:r>
      <w:r w:rsidR="003D6FB2" w:rsidRPr="00E7764F">
        <w:rPr>
          <w:color w:val="auto"/>
        </w:rPr>
        <w:t xml:space="preserve"> (Please list or attach list)</w:t>
      </w:r>
      <w:r w:rsidR="0091177D" w:rsidRPr="00E7764F">
        <w:rPr>
          <w:color w:val="auto"/>
        </w:rPr>
        <w:t>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760"/>
        <w:gridCol w:w="988"/>
        <w:gridCol w:w="1122"/>
        <w:gridCol w:w="358"/>
        <w:gridCol w:w="2853"/>
        <w:gridCol w:w="867"/>
        <w:gridCol w:w="1122"/>
      </w:tblGrid>
      <w:tr w:rsidR="00E7764F" w:rsidRPr="00E7764F" w14:paraId="02EAE0EC" w14:textId="77777777" w:rsidTr="00915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  <w:shd w:val="clear" w:color="auto" w:fill="D9D9D9" w:themeFill="background1" w:themeFillShade="D9"/>
          </w:tcPr>
          <w:p w14:paraId="16B6B813" w14:textId="05FCB14F" w:rsidR="003106CE" w:rsidRPr="00E7764F" w:rsidRDefault="003106CE" w:rsidP="003106CE">
            <w:pPr>
              <w:pStyle w:val="Heading2"/>
              <w:jc w:val="center"/>
              <w:outlineLvl w:val="1"/>
              <w:rPr>
                <w:color w:val="auto"/>
              </w:rPr>
            </w:pPr>
            <w:r w:rsidRPr="00E7764F">
              <w:rPr>
                <w:color w:val="auto"/>
              </w:rPr>
              <w:t>Medication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7AC075AF" w14:textId="2E77076C" w:rsidR="003106CE" w:rsidRPr="00E7764F" w:rsidRDefault="003106CE" w:rsidP="003106CE">
            <w:pPr>
              <w:pStyle w:val="Heading2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Dosage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14:paraId="446FB109" w14:textId="25667E1F" w:rsidR="003106CE" w:rsidRPr="00E7764F" w:rsidRDefault="003106CE" w:rsidP="003106CE">
            <w:pPr>
              <w:pStyle w:val="Heading2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Frequency</w:t>
            </w:r>
          </w:p>
        </w:tc>
        <w:tc>
          <w:tcPr>
            <w:tcW w:w="358" w:type="dxa"/>
            <w:shd w:val="clear" w:color="auto" w:fill="D9D9D9" w:themeFill="background1" w:themeFillShade="D9"/>
          </w:tcPr>
          <w:p w14:paraId="0BE786DB" w14:textId="77777777" w:rsidR="003106CE" w:rsidRPr="00E7764F" w:rsidRDefault="003106CE" w:rsidP="003106CE">
            <w:pPr>
              <w:pStyle w:val="Heading2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4C2D3834" w14:textId="306255A5" w:rsidR="003106CE" w:rsidRPr="00E7764F" w:rsidRDefault="003106CE" w:rsidP="003106CE">
            <w:pPr>
              <w:pStyle w:val="Heading2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Medication</w:t>
            </w:r>
          </w:p>
        </w:tc>
        <w:tc>
          <w:tcPr>
            <w:tcW w:w="867" w:type="dxa"/>
            <w:shd w:val="clear" w:color="auto" w:fill="D9D9D9" w:themeFill="background1" w:themeFillShade="D9"/>
          </w:tcPr>
          <w:p w14:paraId="7DD20904" w14:textId="7C4C0423" w:rsidR="003106CE" w:rsidRPr="00E7764F" w:rsidRDefault="003106CE" w:rsidP="003106CE">
            <w:pPr>
              <w:pStyle w:val="Heading2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Dosage</w:t>
            </w:r>
          </w:p>
        </w:tc>
        <w:tc>
          <w:tcPr>
            <w:tcW w:w="1122" w:type="dxa"/>
            <w:shd w:val="clear" w:color="auto" w:fill="D9D9D9" w:themeFill="background1" w:themeFillShade="D9"/>
          </w:tcPr>
          <w:p w14:paraId="7DB0CE64" w14:textId="3DD5D9CC" w:rsidR="003106CE" w:rsidRPr="00E7764F" w:rsidRDefault="003106CE" w:rsidP="003106CE">
            <w:pPr>
              <w:pStyle w:val="Heading2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Frequency</w:t>
            </w:r>
          </w:p>
        </w:tc>
      </w:tr>
      <w:tr w:rsidR="00E7764F" w:rsidRPr="00E7764F" w14:paraId="33BAC41A" w14:textId="77777777" w:rsidTr="0091512D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</w:tcPr>
          <w:p w14:paraId="07C36454" w14:textId="4B0984B3" w:rsidR="003106CE" w:rsidRPr="00E7764F" w:rsidRDefault="003106CE">
            <w:pPr>
              <w:pStyle w:val="Heading2"/>
              <w:outlineLvl w:val="1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988" w:type="dxa"/>
          </w:tcPr>
          <w:p w14:paraId="6DEC8C88" w14:textId="09C02B76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122" w:type="dxa"/>
          </w:tcPr>
          <w:p w14:paraId="26D84013" w14:textId="5202F896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358" w:type="dxa"/>
          </w:tcPr>
          <w:p w14:paraId="511EDB37" w14:textId="7777777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2853" w:type="dxa"/>
          </w:tcPr>
          <w:p w14:paraId="27CC9D4E" w14:textId="4E36E8F4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="00E7764F">
              <w:rPr>
                <w:color w:val="auto"/>
                <w:sz w:val="16"/>
                <w:szCs w:val="16"/>
              </w:rPr>
              <w:t> </w:t>
            </w:r>
            <w:r w:rsidR="00E7764F">
              <w:rPr>
                <w:color w:val="auto"/>
                <w:sz w:val="16"/>
                <w:szCs w:val="16"/>
              </w:rPr>
              <w:t> </w:t>
            </w:r>
            <w:r w:rsidR="00E7764F">
              <w:rPr>
                <w:color w:val="auto"/>
                <w:sz w:val="16"/>
                <w:szCs w:val="16"/>
              </w:rPr>
              <w:t> </w:t>
            </w:r>
            <w:r w:rsidR="00E7764F">
              <w:rPr>
                <w:color w:val="auto"/>
                <w:sz w:val="16"/>
                <w:szCs w:val="16"/>
              </w:rPr>
              <w:t> </w:t>
            </w:r>
            <w:r w:rsidR="00E7764F">
              <w:rPr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867" w:type="dxa"/>
          </w:tcPr>
          <w:p w14:paraId="6FBB8862" w14:textId="6CB3CDD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7" w:name="Text23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122" w:type="dxa"/>
          </w:tcPr>
          <w:p w14:paraId="086C09A5" w14:textId="0A823EE0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8" w:name="Text25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18"/>
          </w:p>
        </w:tc>
      </w:tr>
      <w:tr w:rsidR="00E7764F" w:rsidRPr="00E7764F" w14:paraId="6ED61A01" w14:textId="77777777" w:rsidTr="009151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</w:tcPr>
          <w:p w14:paraId="1F01E606" w14:textId="03EF2657" w:rsidR="003106CE" w:rsidRPr="00E7764F" w:rsidRDefault="003106CE">
            <w:pPr>
              <w:pStyle w:val="Heading2"/>
              <w:outlineLvl w:val="1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988" w:type="dxa"/>
          </w:tcPr>
          <w:p w14:paraId="26E24015" w14:textId="5E635085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0" w:name="Text18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122" w:type="dxa"/>
          </w:tcPr>
          <w:p w14:paraId="50C13F8B" w14:textId="21B1080E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358" w:type="dxa"/>
          </w:tcPr>
          <w:p w14:paraId="20AF9023" w14:textId="7777777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2853" w:type="dxa"/>
          </w:tcPr>
          <w:p w14:paraId="0A3963FD" w14:textId="55FFDED1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867" w:type="dxa"/>
          </w:tcPr>
          <w:p w14:paraId="56BD8925" w14:textId="08C65B62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122" w:type="dxa"/>
          </w:tcPr>
          <w:p w14:paraId="40433F09" w14:textId="18E3ECA6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4"/>
          </w:p>
        </w:tc>
      </w:tr>
      <w:tr w:rsidR="00E7764F" w:rsidRPr="00E7764F" w14:paraId="50A96331" w14:textId="77777777" w:rsidTr="009151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</w:tcPr>
          <w:p w14:paraId="01A9901D" w14:textId="25F455AE" w:rsidR="003106CE" w:rsidRPr="00E7764F" w:rsidRDefault="003106CE">
            <w:pPr>
              <w:pStyle w:val="Heading2"/>
              <w:outlineLvl w:val="1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988" w:type="dxa"/>
          </w:tcPr>
          <w:p w14:paraId="610A57BD" w14:textId="1DF2A1B1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6" w:name="Text31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122" w:type="dxa"/>
          </w:tcPr>
          <w:p w14:paraId="64D4D822" w14:textId="0E340A25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7" w:name="Text35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358" w:type="dxa"/>
          </w:tcPr>
          <w:p w14:paraId="547479ED" w14:textId="7777777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2853" w:type="dxa"/>
          </w:tcPr>
          <w:p w14:paraId="13765051" w14:textId="66A3AA24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8" w:name="Text39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867" w:type="dxa"/>
          </w:tcPr>
          <w:p w14:paraId="3CF3F763" w14:textId="44BF5D35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9" w:name="Text43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1122" w:type="dxa"/>
          </w:tcPr>
          <w:p w14:paraId="76666123" w14:textId="422D26C7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0" w:name="Text47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0"/>
          </w:p>
        </w:tc>
      </w:tr>
      <w:tr w:rsidR="00E7764F" w:rsidRPr="00E7764F" w14:paraId="14FE9824" w14:textId="77777777" w:rsidTr="009151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</w:tcPr>
          <w:p w14:paraId="16326EDC" w14:textId="32B37F5F" w:rsidR="003106CE" w:rsidRPr="00E7764F" w:rsidRDefault="003106CE">
            <w:pPr>
              <w:pStyle w:val="Heading2"/>
              <w:outlineLvl w:val="1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1" w:name="Text28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988" w:type="dxa"/>
          </w:tcPr>
          <w:p w14:paraId="27D3AF56" w14:textId="56C9451A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1122" w:type="dxa"/>
          </w:tcPr>
          <w:p w14:paraId="7EFA3FAB" w14:textId="0D588BB8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3" w:name="Text36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358" w:type="dxa"/>
          </w:tcPr>
          <w:p w14:paraId="6169839F" w14:textId="7777777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2853" w:type="dxa"/>
          </w:tcPr>
          <w:p w14:paraId="27EB5862" w14:textId="24968776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4" w:name="Text40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867" w:type="dxa"/>
          </w:tcPr>
          <w:p w14:paraId="0AAA777B" w14:textId="4477A0C5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5" w:name="Text44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1122" w:type="dxa"/>
          </w:tcPr>
          <w:p w14:paraId="48B64EEC" w14:textId="5D3915D4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6" w:name="Text48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6"/>
          </w:p>
        </w:tc>
      </w:tr>
      <w:tr w:rsidR="00E7764F" w:rsidRPr="00E7764F" w14:paraId="58CDF23B" w14:textId="77777777" w:rsidTr="009151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</w:tcPr>
          <w:p w14:paraId="1EED3B3F" w14:textId="5AEDBD9B" w:rsidR="003106CE" w:rsidRPr="00E7764F" w:rsidRDefault="003106CE">
            <w:pPr>
              <w:pStyle w:val="Heading2"/>
              <w:outlineLvl w:val="1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7" w:name="Text29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988" w:type="dxa"/>
          </w:tcPr>
          <w:p w14:paraId="0E06AD84" w14:textId="32231908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8" w:name="Text33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122" w:type="dxa"/>
          </w:tcPr>
          <w:p w14:paraId="313B5B53" w14:textId="0EAC6EF4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358" w:type="dxa"/>
          </w:tcPr>
          <w:p w14:paraId="4D2B45BC" w14:textId="7777777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2853" w:type="dxa"/>
          </w:tcPr>
          <w:p w14:paraId="101F1B2F" w14:textId="39EDB1D1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867" w:type="dxa"/>
          </w:tcPr>
          <w:p w14:paraId="1462A468" w14:textId="3887DF6E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1" w:name="Text45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1122" w:type="dxa"/>
          </w:tcPr>
          <w:p w14:paraId="2749E474" w14:textId="2D95363E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2" w:name="Text49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2"/>
          </w:p>
        </w:tc>
      </w:tr>
      <w:tr w:rsidR="00E7764F" w:rsidRPr="00E7764F" w14:paraId="64461F7B" w14:textId="77777777" w:rsidTr="0091512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0" w:type="dxa"/>
          </w:tcPr>
          <w:p w14:paraId="48ED2A91" w14:textId="446FECFC" w:rsidR="003106CE" w:rsidRPr="00E7764F" w:rsidRDefault="003106CE">
            <w:pPr>
              <w:pStyle w:val="Heading2"/>
              <w:outlineLvl w:val="1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3" w:name="Text30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988" w:type="dxa"/>
          </w:tcPr>
          <w:p w14:paraId="4D86C907" w14:textId="2C6C1AC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4" w:name="Text34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1122" w:type="dxa"/>
          </w:tcPr>
          <w:p w14:paraId="46DAEEE7" w14:textId="638A6643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5" w:name="Text38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358" w:type="dxa"/>
          </w:tcPr>
          <w:p w14:paraId="580BFA32" w14:textId="77777777" w:rsidR="003106CE" w:rsidRPr="00E7764F" w:rsidRDefault="003106CE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2853" w:type="dxa"/>
          </w:tcPr>
          <w:p w14:paraId="5E8A27AE" w14:textId="52318FE1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867" w:type="dxa"/>
          </w:tcPr>
          <w:p w14:paraId="75211E0B" w14:textId="68A9666A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1122" w:type="dxa"/>
          </w:tcPr>
          <w:p w14:paraId="128A720D" w14:textId="640502C9" w:rsidR="003106CE" w:rsidRPr="00E7764F" w:rsidRDefault="00EC1141">
            <w:pPr>
              <w:pStyle w:val="Heading2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7764F">
              <w:rPr>
                <w:color w:val="auto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8" w:name="Text50"/>
            <w:r w:rsidRPr="00E7764F">
              <w:rPr>
                <w:color w:val="auto"/>
                <w:sz w:val="16"/>
                <w:szCs w:val="16"/>
              </w:rPr>
              <w:instrText xml:space="preserve"> FORMTEXT </w:instrText>
            </w:r>
            <w:r w:rsidRPr="00E7764F">
              <w:rPr>
                <w:color w:val="auto"/>
                <w:sz w:val="16"/>
                <w:szCs w:val="16"/>
              </w:rPr>
            </w:r>
            <w:r w:rsidRPr="00E7764F">
              <w:rPr>
                <w:color w:val="auto"/>
                <w:sz w:val="16"/>
                <w:szCs w:val="16"/>
              </w:rPr>
              <w:fldChar w:fldCharType="separate"/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noProof/>
                <w:color w:val="auto"/>
                <w:sz w:val="16"/>
                <w:szCs w:val="16"/>
              </w:rPr>
              <w:t> </w:t>
            </w:r>
            <w:r w:rsidRPr="00E7764F">
              <w:rPr>
                <w:color w:val="auto"/>
                <w:sz w:val="16"/>
                <w:szCs w:val="16"/>
              </w:rPr>
              <w:fldChar w:fldCharType="end"/>
            </w:r>
            <w:bookmarkEnd w:id="48"/>
          </w:p>
        </w:tc>
      </w:tr>
    </w:tbl>
    <w:p w14:paraId="1E5C7723" w14:textId="409DEDBF" w:rsidR="0091512D" w:rsidRPr="00E7764F" w:rsidRDefault="0091512D" w:rsidP="0091512D">
      <w:pPr>
        <w:pStyle w:val="Heading1"/>
        <w:rPr>
          <w:rStyle w:val="Heading1Char"/>
          <w:b/>
          <w:color w:val="auto"/>
          <w:sz w:val="22"/>
        </w:rPr>
      </w:pPr>
      <w:r w:rsidRPr="00E7764F">
        <w:rPr>
          <w:b/>
          <w:color w:val="auto"/>
          <w:sz w:val="22"/>
        </w:rPr>
        <w:t>Participant Can Self-Administer Medications:   Yes      No</w:t>
      </w:r>
    </w:p>
    <w:p w14:paraId="669DECD2" w14:textId="5514E9DC" w:rsidR="001C175A" w:rsidRPr="00E7764F" w:rsidRDefault="0091512D">
      <w:pPr>
        <w:pStyle w:val="Heading2"/>
        <w:rPr>
          <w:rStyle w:val="Heading1Char"/>
          <w:b/>
          <w:color w:val="auto"/>
        </w:rPr>
      </w:pPr>
      <w:r w:rsidRPr="00E7764F">
        <w:rPr>
          <w:rStyle w:val="Heading1Char"/>
          <w:b/>
          <w:color w:val="auto"/>
        </w:rPr>
        <w:t>PHARMACY INFORMATION:</w:t>
      </w:r>
    </w:p>
    <w:tbl>
      <w:tblPr>
        <w:tblStyle w:val="TableGridLight"/>
        <w:tblW w:w="5000" w:type="pct"/>
        <w:tblLook w:val="04A0" w:firstRow="1" w:lastRow="0" w:firstColumn="1" w:lastColumn="0" w:noHBand="0" w:noVBand="1"/>
        <w:tblDescription w:val="Patient stats"/>
      </w:tblPr>
      <w:tblGrid>
        <w:gridCol w:w="3685"/>
        <w:gridCol w:w="2249"/>
        <w:gridCol w:w="2068"/>
        <w:gridCol w:w="2068"/>
      </w:tblGrid>
      <w:tr w:rsidR="00E7764F" w:rsidRPr="00E7764F" w14:paraId="7300D065" w14:textId="77777777" w:rsidTr="00AA7003">
        <w:tc>
          <w:tcPr>
            <w:tcW w:w="5934" w:type="dxa"/>
            <w:gridSpan w:val="2"/>
            <w:tcBorders>
              <w:top w:val="single" w:sz="12" w:space="0" w:color="auto"/>
            </w:tcBorders>
          </w:tcPr>
          <w:p w14:paraId="467C5D22" w14:textId="5E20924A" w:rsidR="00D921F0" w:rsidRPr="00E7764F" w:rsidRDefault="00D921F0" w:rsidP="0069607F">
            <w:pPr>
              <w:pStyle w:val="Heading1"/>
              <w:outlineLvl w:val="0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 xml:space="preserve">NAME: </w:t>
            </w:r>
            <w:r w:rsidRPr="00E7764F">
              <w:rPr>
                <w:rStyle w:val="Heading1Char"/>
                <w:color w:val="auto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49" w:name="Text88"/>
            <w:r w:rsidRPr="00E7764F">
              <w:rPr>
                <w:rStyle w:val="Heading1Char"/>
                <w:color w:val="auto"/>
              </w:rPr>
              <w:instrText xml:space="preserve"> FORMTEXT </w:instrText>
            </w:r>
            <w:r w:rsidRPr="00E7764F">
              <w:rPr>
                <w:rStyle w:val="Heading1Char"/>
                <w:color w:val="auto"/>
              </w:rPr>
            </w:r>
            <w:r w:rsidRPr="00E7764F">
              <w:rPr>
                <w:rStyle w:val="Heading1Char"/>
                <w:color w:val="auto"/>
              </w:rPr>
              <w:fldChar w:fldCharType="separate"/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color w:val="auto"/>
              </w:rPr>
              <w:fldChar w:fldCharType="end"/>
            </w:r>
            <w:bookmarkEnd w:id="49"/>
            <w:r w:rsidRPr="00E7764F">
              <w:rPr>
                <w:color w:val="auto"/>
              </w:rPr>
              <w:t xml:space="preserve"> </w:t>
            </w:r>
          </w:p>
        </w:tc>
        <w:tc>
          <w:tcPr>
            <w:tcW w:w="2068" w:type="dxa"/>
            <w:tcBorders>
              <w:top w:val="single" w:sz="12" w:space="0" w:color="auto"/>
            </w:tcBorders>
          </w:tcPr>
          <w:p w14:paraId="2C0DC6CE" w14:textId="27A363E0" w:rsidR="00D921F0" w:rsidRPr="00E7764F" w:rsidRDefault="00D921F0" w:rsidP="0069607F">
            <w:pPr>
              <w:pStyle w:val="Heading1"/>
              <w:outlineLvl w:val="0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>PHONE</w:t>
            </w:r>
            <w:r w:rsidRPr="00E7764F">
              <w:rPr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64F">
              <w:rPr>
                <w:rStyle w:val="ContentcontrolsChar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</w:p>
        </w:tc>
        <w:tc>
          <w:tcPr>
            <w:tcW w:w="2068" w:type="dxa"/>
            <w:tcBorders>
              <w:top w:val="single" w:sz="12" w:space="0" w:color="auto"/>
            </w:tcBorders>
          </w:tcPr>
          <w:p w14:paraId="2790A46E" w14:textId="0BB76C36" w:rsidR="00D921F0" w:rsidRPr="00E7764F" w:rsidRDefault="00D921F0" w:rsidP="0069607F">
            <w:pPr>
              <w:pStyle w:val="Heading1"/>
              <w:outlineLvl w:val="0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>FAX:</w:t>
            </w:r>
            <w:r w:rsidRPr="00E7764F">
              <w:rPr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7764F">
              <w:rPr>
                <w:rStyle w:val="ContentcontrolsChar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</w:p>
        </w:tc>
      </w:tr>
      <w:tr w:rsidR="00E7764F" w:rsidRPr="00E7764F" w14:paraId="1F6EE4C4" w14:textId="77777777" w:rsidTr="00AA7003">
        <w:tc>
          <w:tcPr>
            <w:tcW w:w="3685" w:type="dxa"/>
            <w:tcBorders>
              <w:bottom w:val="single" w:sz="12" w:space="0" w:color="auto"/>
            </w:tcBorders>
          </w:tcPr>
          <w:p w14:paraId="07308192" w14:textId="135E872D" w:rsidR="0004708B" w:rsidRPr="00E7764F" w:rsidRDefault="00D921F0" w:rsidP="0069607F">
            <w:pPr>
              <w:pStyle w:val="Heading1"/>
              <w:outlineLvl w:val="0"/>
              <w:rPr>
                <w:rStyle w:val="Heading1Char"/>
                <w:color w:val="auto"/>
              </w:rPr>
            </w:pPr>
            <w:r w:rsidRPr="00E7764F">
              <w:rPr>
                <w:rStyle w:val="Heading1Char"/>
                <w:color w:val="auto"/>
              </w:rPr>
              <w:t>ADDRESS:</w:t>
            </w:r>
            <w:r w:rsidRPr="00E7764F">
              <w:rPr>
                <w:color w:val="auto"/>
              </w:rPr>
              <w:t xml:space="preserve"> </w:t>
            </w:r>
            <w:r w:rsidRPr="00E7764F">
              <w:rPr>
                <w:rStyle w:val="ContentcontrolsChar"/>
                <w:color w:val="auto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7764F">
              <w:rPr>
                <w:rStyle w:val="ContentcontrolsChar"/>
                <w:color w:val="auto"/>
              </w:rPr>
              <w:instrText xml:space="preserve"> FORMTEXT </w:instrText>
            </w:r>
            <w:r w:rsidRPr="00E7764F">
              <w:rPr>
                <w:rStyle w:val="ContentcontrolsChar"/>
                <w:color w:val="auto"/>
              </w:rPr>
            </w:r>
            <w:r w:rsidRPr="00E7764F">
              <w:rPr>
                <w:rStyle w:val="ContentcontrolsChar"/>
                <w:color w:val="auto"/>
              </w:rPr>
              <w:fldChar w:fldCharType="separate"/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noProof/>
                <w:color w:val="auto"/>
              </w:rPr>
              <w:t> </w:t>
            </w:r>
            <w:r w:rsidRPr="00E7764F">
              <w:rPr>
                <w:rStyle w:val="ContentcontrolsChar"/>
                <w:color w:val="auto"/>
              </w:rPr>
              <w:fldChar w:fldCharType="end"/>
            </w:r>
          </w:p>
        </w:tc>
        <w:tc>
          <w:tcPr>
            <w:tcW w:w="2249" w:type="dxa"/>
            <w:tcBorders>
              <w:bottom w:val="single" w:sz="12" w:space="0" w:color="auto"/>
            </w:tcBorders>
          </w:tcPr>
          <w:p w14:paraId="6AE7781B" w14:textId="6DBCA6DF" w:rsidR="0004708B" w:rsidRPr="00E7764F" w:rsidRDefault="00D921F0" w:rsidP="0069607F">
            <w:pPr>
              <w:pStyle w:val="Heading1"/>
              <w:outlineLvl w:val="0"/>
              <w:rPr>
                <w:rStyle w:val="Heading1Char"/>
                <w:color w:val="auto"/>
              </w:rPr>
            </w:pPr>
            <w:r w:rsidRPr="00E7764F">
              <w:rPr>
                <w:rStyle w:val="Heading1Char"/>
                <w:color w:val="auto"/>
              </w:rPr>
              <w:t xml:space="preserve">CITY: </w:t>
            </w:r>
            <w:r w:rsidRPr="00E7764F">
              <w:rPr>
                <w:rStyle w:val="Heading1Char"/>
                <w:color w:val="auto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50" w:name="Text89"/>
            <w:r w:rsidRPr="00E7764F">
              <w:rPr>
                <w:rStyle w:val="Heading1Char"/>
                <w:color w:val="auto"/>
              </w:rPr>
              <w:instrText xml:space="preserve"> FORMTEXT </w:instrText>
            </w:r>
            <w:r w:rsidRPr="00E7764F">
              <w:rPr>
                <w:rStyle w:val="Heading1Char"/>
                <w:color w:val="auto"/>
              </w:rPr>
            </w:r>
            <w:r w:rsidRPr="00E7764F">
              <w:rPr>
                <w:rStyle w:val="Heading1Char"/>
                <w:color w:val="auto"/>
              </w:rPr>
              <w:fldChar w:fldCharType="separate"/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color w:val="auto"/>
              </w:rPr>
              <w:fldChar w:fldCharType="end"/>
            </w:r>
            <w:bookmarkEnd w:id="50"/>
          </w:p>
        </w:tc>
        <w:tc>
          <w:tcPr>
            <w:tcW w:w="2068" w:type="dxa"/>
            <w:tcBorders>
              <w:bottom w:val="single" w:sz="12" w:space="0" w:color="auto"/>
            </w:tcBorders>
          </w:tcPr>
          <w:p w14:paraId="4CF79B3E" w14:textId="0A3EA861" w:rsidR="0004708B" w:rsidRPr="00E7764F" w:rsidRDefault="00D921F0" w:rsidP="0069607F">
            <w:pPr>
              <w:pStyle w:val="Heading1"/>
              <w:outlineLvl w:val="0"/>
              <w:rPr>
                <w:rStyle w:val="Heading1Char"/>
                <w:color w:val="auto"/>
              </w:rPr>
            </w:pPr>
            <w:r w:rsidRPr="00E7764F">
              <w:rPr>
                <w:rStyle w:val="Heading1Char"/>
                <w:color w:val="auto"/>
              </w:rPr>
              <w:t xml:space="preserve">STATE: </w:t>
            </w:r>
            <w:r w:rsidRPr="00E7764F">
              <w:rPr>
                <w:rStyle w:val="Heading1Char"/>
                <w:color w:val="auto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51" w:name="Text90"/>
            <w:r w:rsidRPr="00E7764F">
              <w:rPr>
                <w:rStyle w:val="Heading1Char"/>
                <w:color w:val="auto"/>
              </w:rPr>
              <w:instrText xml:space="preserve"> FORMTEXT </w:instrText>
            </w:r>
            <w:r w:rsidRPr="00E7764F">
              <w:rPr>
                <w:rStyle w:val="Heading1Char"/>
                <w:color w:val="auto"/>
              </w:rPr>
            </w:r>
            <w:r w:rsidRPr="00E7764F">
              <w:rPr>
                <w:rStyle w:val="Heading1Char"/>
                <w:color w:val="auto"/>
              </w:rPr>
              <w:fldChar w:fldCharType="separate"/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color w:val="auto"/>
              </w:rPr>
              <w:fldChar w:fldCharType="end"/>
            </w:r>
            <w:bookmarkEnd w:id="51"/>
          </w:p>
        </w:tc>
        <w:tc>
          <w:tcPr>
            <w:tcW w:w="2068" w:type="dxa"/>
            <w:tcBorders>
              <w:bottom w:val="single" w:sz="12" w:space="0" w:color="auto"/>
            </w:tcBorders>
          </w:tcPr>
          <w:p w14:paraId="520B880B" w14:textId="6BC2DC34" w:rsidR="0004708B" w:rsidRPr="00E7764F" w:rsidRDefault="00D921F0" w:rsidP="0069607F">
            <w:pPr>
              <w:pStyle w:val="Heading1"/>
              <w:outlineLvl w:val="0"/>
              <w:rPr>
                <w:rStyle w:val="Heading1Char"/>
                <w:color w:val="auto"/>
              </w:rPr>
            </w:pPr>
            <w:r w:rsidRPr="00E7764F">
              <w:rPr>
                <w:rStyle w:val="Heading1Char"/>
                <w:color w:val="auto"/>
              </w:rPr>
              <w:t xml:space="preserve">ZIP: </w:t>
            </w:r>
            <w:r w:rsidRPr="00E7764F">
              <w:rPr>
                <w:rStyle w:val="Heading1Char"/>
                <w:color w:val="auto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52" w:name="Text91"/>
            <w:r w:rsidRPr="00E7764F">
              <w:rPr>
                <w:rStyle w:val="Heading1Char"/>
                <w:color w:val="auto"/>
              </w:rPr>
              <w:instrText xml:space="preserve"> FORMTEXT </w:instrText>
            </w:r>
            <w:r w:rsidRPr="00E7764F">
              <w:rPr>
                <w:rStyle w:val="Heading1Char"/>
                <w:color w:val="auto"/>
              </w:rPr>
            </w:r>
            <w:r w:rsidRPr="00E7764F">
              <w:rPr>
                <w:rStyle w:val="Heading1Char"/>
                <w:color w:val="auto"/>
              </w:rPr>
              <w:fldChar w:fldCharType="separate"/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noProof/>
                <w:color w:val="auto"/>
              </w:rPr>
              <w:t> </w:t>
            </w:r>
            <w:r w:rsidRPr="00E7764F">
              <w:rPr>
                <w:rStyle w:val="Heading1Char"/>
                <w:color w:val="auto"/>
              </w:rPr>
              <w:fldChar w:fldCharType="end"/>
            </w:r>
            <w:bookmarkEnd w:id="52"/>
          </w:p>
        </w:tc>
      </w:tr>
    </w:tbl>
    <w:p w14:paraId="04B1E277" w14:textId="156BA642" w:rsidR="00774913" w:rsidRPr="00E7764F" w:rsidRDefault="007E78D0" w:rsidP="007E78D0">
      <w:pPr>
        <w:pStyle w:val="Heading2"/>
        <w:tabs>
          <w:tab w:val="left" w:pos="7795"/>
        </w:tabs>
        <w:rPr>
          <w:rStyle w:val="Heading1Char"/>
          <w:b/>
          <w:color w:val="auto"/>
        </w:rPr>
      </w:pPr>
      <w:r w:rsidRPr="00E7764F">
        <w:rPr>
          <w:rStyle w:val="Heading1Char"/>
          <w:b/>
          <w:color w:val="auto"/>
        </w:rPr>
        <w:tab/>
      </w:r>
    </w:p>
    <w:p w14:paraId="6396BC6C" w14:textId="1A748F80" w:rsidR="00E343A8" w:rsidRPr="00E7764F" w:rsidRDefault="00FA312F">
      <w:pPr>
        <w:pStyle w:val="Heading2"/>
        <w:rPr>
          <w:color w:val="auto"/>
        </w:rPr>
      </w:pPr>
      <w:r w:rsidRPr="00E7764F">
        <w:rPr>
          <w:rStyle w:val="Heading1Char"/>
          <w:b/>
          <w:color w:val="auto"/>
        </w:rPr>
        <w:t>HEALTH</w:t>
      </w:r>
      <w:r w:rsidRPr="00E7764F">
        <w:rPr>
          <w:rStyle w:val="Strong"/>
          <w:b/>
          <w:color w:val="auto"/>
        </w:rPr>
        <w:t xml:space="preserve"> </w:t>
      </w:r>
      <w:r w:rsidRPr="00E7764F">
        <w:rPr>
          <w:rStyle w:val="Heading1Char"/>
          <w:b/>
          <w:color w:val="auto"/>
        </w:rPr>
        <w:t>MAINTENANCE</w:t>
      </w:r>
      <w:r w:rsidRPr="00E7764F">
        <w:rPr>
          <w:color w:val="auto"/>
        </w:rPr>
        <w:t xml:space="preserve"> </w:t>
      </w:r>
      <w:r w:rsidRPr="00E7764F">
        <w:rPr>
          <w:rStyle w:val="ContentcontrolsChar"/>
          <w:color w:val="auto"/>
        </w:rPr>
        <w:t>(enter date or check WS for ‘will schedule’)</w:t>
      </w:r>
    </w:p>
    <w:tbl>
      <w:tblPr>
        <w:tblStyle w:val="GridTable1Light"/>
        <w:tblW w:w="5000" w:type="pct"/>
        <w:tblLook w:val="04A0" w:firstRow="1" w:lastRow="0" w:firstColumn="1" w:lastColumn="0" w:noHBand="0" w:noVBand="1"/>
        <w:tblDescription w:val="Health maintenance checklist"/>
      </w:tblPr>
      <w:tblGrid>
        <w:gridCol w:w="1666"/>
        <w:gridCol w:w="1676"/>
        <w:gridCol w:w="1427"/>
        <w:gridCol w:w="1839"/>
        <w:gridCol w:w="1623"/>
        <w:gridCol w:w="1839"/>
      </w:tblGrid>
      <w:tr w:rsidR="00E7764F" w:rsidRPr="00E7764F" w14:paraId="6AA0F395" w14:textId="77777777" w:rsidTr="00043C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  <w:shd w:val="clear" w:color="auto" w:fill="D9D9D9" w:themeFill="background1" w:themeFillShade="D9"/>
          </w:tcPr>
          <w:p w14:paraId="28C76AA8" w14:textId="77777777" w:rsidR="00E343A8" w:rsidRPr="00E7764F" w:rsidRDefault="00FA312F" w:rsidP="008868E4">
            <w:pPr>
              <w:pStyle w:val="Subtitle"/>
              <w:jc w:val="center"/>
              <w:rPr>
                <w:color w:val="auto"/>
              </w:rPr>
            </w:pPr>
            <w:r w:rsidRPr="00E7764F">
              <w:rPr>
                <w:color w:val="auto"/>
              </w:rPr>
              <w:t>Immunizations</w:t>
            </w:r>
          </w:p>
        </w:tc>
        <w:tc>
          <w:tcPr>
            <w:tcW w:w="1679" w:type="dxa"/>
            <w:shd w:val="clear" w:color="auto" w:fill="D9D9D9" w:themeFill="background1" w:themeFillShade="D9"/>
          </w:tcPr>
          <w:p w14:paraId="05536655" w14:textId="25116566" w:rsidR="00E343A8" w:rsidRPr="00E7764F" w:rsidRDefault="00C41C29" w:rsidP="008868E4">
            <w:pPr>
              <w:pStyle w:val="Subtit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Date</w:t>
            </w:r>
          </w:p>
        </w:tc>
        <w:tc>
          <w:tcPr>
            <w:tcW w:w="1428" w:type="dxa"/>
            <w:shd w:val="clear" w:color="auto" w:fill="D9D9D9" w:themeFill="background1" w:themeFillShade="D9"/>
          </w:tcPr>
          <w:p w14:paraId="6B89804D" w14:textId="77777777" w:rsidR="00E343A8" w:rsidRPr="00E7764F" w:rsidRDefault="00FA312F" w:rsidP="008868E4">
            <w:pPr>
              <w:pStyle w:val="Subtit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Lab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50BF75F" w14:textId="0FB23471" w:rsidR="00E343A8" w:rsidRPr="00E7764F" w:rsidRDefault="00C41C29" w:rsidP="008868E4">
            <w:pPr>
              <w:pStyle w:val="Subtit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Date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14:paraId="071DB27C" w14:textId="77777777" w:rsidR="00E343A8" w:rsidRPr="00E7764F" w:rsidRDefault="00FA312F" w:rsidP="008868E4">
            <w:pPr>
              <w:pStyle w:val="Subtit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OTHER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1954F0A7" w14:textId="2BE07231" w:rsidR="00E343A8" w:rsidRPr="00E7764F" w:rsidRDefault="00C41C29" w:rsidP="008868E4">
            <w:pPr>
              <w:pStyle w:val="Subtitl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E7764F">
              <w:rPr>
                <w:color w:val="auto"/>
              </w:rPr>
              <w:t>Date</w:t>
            </w:r>
          </w:p>
        </w:tc>
      </w:tr>
      <w:tr w:rsidR="00E7764F" w:rsidRPr="00E7764F" w14:paraId="20E53397" w14:textId="77777777" w:rsidTr="005E2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3BAD8ED2" w14:textId="77777777" w:rsidR="00C941D7" w:rsidRPr="00E7764F" w:rsidRDefault="00C941D7" w:rsidP="00C941D7">
            <w:pPr>
              <w:pStyle w:val="NoSpacing"/>
              <w:rPr>
                <w:rStyle w:val="Strong"/>
                <w:b w:val="0"/>
                <w:color w:val="auto"/>
                <w:sz w:val="20"/>
              </w:rPr>
            </w:pPr>
            <w:r w:rsidRPr="00E7764F">
              <w:rPr>
                <w:rStyle w:val="Strong"/>
                <w:b w:val="0"/>
                <w:color w:val="auto"/>
                <w:sz w:val="20"/>
              </w:rPr>
              <w:t>Td</w:t>
            </w:r>
          </w:p>
        </w:tc>
        <w:tc>
          <w:tcPr>
            <w:tcW w:w="1679" w:type="dxa"/>
          </w:tcPr>
          <w:p w14:paraId="0C4CD327" w14:textId="1084DF4F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200395334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428" w:type="dxa"/>
          </w:tcPr>
          <w:p w14:paraId="7A4D2FDE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CBC</w:t>
            </w:r>
          </w:p>
        </w:tc>
        <w:tc>
          <w:tcPr>
            <w:tcW w:w="1842" w:type="dxa"/>
          </w:tcPr>
          <w:p w14:paraId="7E325A65" w14:textId="728BB2CE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203305667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623" w:type="dxa"/>
          </w:tcPr>
          <w:p w14:paraId="6CC2D38B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Pap</w:t>
            </w:r>
          </w:p>
        </w:tc>
        <w:tc>
          <w:tcPr>
            <w:tcW w:w="1842" w:type="dxa"/>
          </w:tcPr>
          <w:p w14:paraId="093A6945" w14:textId="19B2D4F5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71072528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  <w:tr w:rsidR="00E7764F" w:rsidRPr="00E7764F" w14:paraId="127DDC8D" w14:textId="77777777" w:rsidTr="005E2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13F8F230" w14:textId="77777777" w:rsidR="00C941D7" w:rsidRPr="00E7764F" w:rsidRDefault="00C941D7" w:rsidP="00C941D7">
            <w:pPr>
              <w:pStyle w:val="NoSpacing"/>
              <w:rPr>
                <w:rStyle w:val="Strong"/>
                <w:b w:val="0"/>
                <w:color w:val="auto"/>
                <w:sz w:val="20"/>
              </w:rPr>
            </w:pPr>
            <w:r w:rsidRPr="00E7764F">
              <w:rPr>
                <w:rStyle w:val="Strong"/>
                <w:b w:val="0"/>
                <w:color w:val="auto"/>
                <w:sz w:val="20"/>
              </w:rPr>
              <w:t>Flu</w:t>
            </w:r>
          </w:p>
        </w:tc>
        <w:tc>
          <w:tcPr>
            <w:tcW w:w="1679" w:type="dxa"/>
          </w:tcPr>
          <w:p w14:paraId="506FD61B" w14:textId="54C0C8E3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141561740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428" w:type="dxa"/>
          </w:tcPr>
          <w:p w14:paraId="6D75AC43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Chem</w:t>
            </w:r>
          </w:p>
        </w:tc>
        <w:tc>
          <w:tcPr>
            <w:tcW w:w="1842" w:type="dxa"/>
          </w:tcPr>
          <w:p w14:paraId="565E7A1A" w14:textId="439AEA30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127270976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623" w:type="dxa"/>
          </w:tcPr>
          <w:p w14:paraId="017F29B7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GC/CT</w:t>
            </w:r>
          </w:p>
        </w:tc>
        <w:tc>
          <w:tcPr>
            <w:tcW w:w="1842" w:type="dxa"/>
          </w:tcPr>
          <w:p w14:paraId="06700509" w14:textId="0B71BDE3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164269114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  <w:tr w:rsidR="00E7764F" w:rsidRPr="00E7764F" w14:paraId="13AD4CD7" w14:textId="77777777" w:rsidTr="005E2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0182C7A1" w14:textId="77777777" w:rsidR="00C941D7" w:rsidRPr="00E7764F" w:rsidRDefault="00C941D7" w:rsidP="00C941D7">
            <w:pPr>
              <w:pStyle w:val="NoSpacing"/>
              <w:rPr>
                <w:rStyle w:val="Strong"/>
                <w:b w:val="0"/>
                <w:color w:val="auto"/>
                <w:sz w:val="20"/>
              </w:rPr>
            </w:pPr>
            <w:r w:rsidRPr="00E7764F">
              <w:rPr>
                <w:rStyle w:val="Strong"/>
                <w:b w:val="0"/>
                <w:color w:val="auto"/>
                <w:sz w:val="20"/>
              </w:rPr>
              <w:t>Pneumovax</w:t>
            </w:r>
          </w:p>
        </w:tc>
        <w:tc>
          <w:tcPr>
            <w:tcW w:w="1679" w:type="dxa"/>
          </w:tcPr>
          <w:p w14:paraId="11311AC1" w14:textId="0E75A7DF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367651112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428" w:type="dxa"/>
          </w:tcPr>
          <w:p w14:paraId="23DC0AAE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TSH</w:t>
            </w:r>
          </w:p>
        </w:tc>
        <w:tc>
          <w:tcPr>
            <w:tcW w:w="1842" w:type="dxa"/>
          </w:tcPr>
          <w:p w14:paraId="4B927EF5" w14:textId="47DDBBBD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37886750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623" w:type="dxa"/>
          </w:tcPr>
          <w:p w14:paraId="4E1D6B26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Mammogram</w:t>
            </w:r>
          </w:p>
        </w:tc>
        <w:tc>
          <w:tcPr>
            <w:tcW w:w="1842" w:type="dxa"/>
          </w:tcPr>
          <w:p w14:paraId="59A46B18" w14:textId="12DDD9B6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102833091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  <w:tr w:rsidR="00E7764F" w:rsidRPr="00E7764F" w14:paraId="36391FB8" w14:textId="77777777" w:rsidTr="005E2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7A6994C4" w14:textId="2B8CD19D" w:rsidR="00C941D7" w:rsidRPr="00E7764F" w:rsidRDefault="00C941D7" w:rsidP="00C941D7">
            <w:pPr>
              <w:pStyle w:val="NoSpacing"/>
              <w:rPr>
                <w:rStyle w:val="Strong"/>
                <w:b w:val="0"/>
                <w:color w:val="auto"/>
                <w:sz w:val="20"/>
              </w:rPr>
            </w:pPr>
            <w:r w:rsidRPr="00E7764F">
              <w:rPr>
                <w:rStyle w:val="Strong"/>
                <w:b w:val="0"/>
                <w:color w:val="auto"/>
                <w:sz w:val="20"/>
              </w:rPr>
              <w:t>Hep. B</w:t>
            </w:r>
          </w:p>
        </w:tc>
        <w:tc>
          <w:tcPr>
            <w:tcW w:w="1679" w:type="dxa"/>
          </w:tcPr>
          <w:p w14:paraId="3F7D1A0A" w14:textId="2F8E7ED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125570917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428" w:type="dxa"/>
          </w:tcPr>
          <w:p w14:paraId="3D5CCEC5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PSA</w:t>
            </w:r>
          </w:p>
        </w:tc>
        <w:tc>
          <w:tcPr>
            <w:tcW w:w="1842" w:type="dxa"/>
          </w:tcPr>
          <w:p w14:paraId="2C752CF1" w14:textId="18113EA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201926839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623" w:type="dxa"/>
          </w:tcPr>
          <w:p w14:paraId="2649D712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Bone density</w:t>
            </w:r>
          </w:p>
        </w:tc>
        <w:tc>
          <w:tcPr>
            <w:tcW w:w="1842" w:type="dxa"/>
          </w:tcPr>
          <w:p w14:paraId="79CC85E2" w14:textId="539FDDB6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75821011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  <w:tr w:rsidR="00E7764F" w:rsidRPr="00E7764F" w14:paraId="159260F5" w14:textId="77777777" w:rsidTr="005E2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4882AFFB" w14:textId="54522D6E" w:rsidR="00C941D7" w:rsidRPr="00E7764F" w:rsidRDefault="00C941D7" w:rsidP="00C941D7">
            <w:pPr>
              <w:pStyle w:val="NoSpacing"/>
              <w:rPr>
                <w:rStyle w:val="Strong"/>
                <w:b w:val="0"/>
                <w:color w:val="auto"/>
                <w:sz w:val="20"/>
              </w:rPr>
            </w:pPr>
            <w:r w:rsidRPr="00E7764F">
              <w:rPr>
                <w:rStyle w:val="Strong"/>
                <w:b w:val="0"/>
                <w:color w:val="auto"/>
                <w:sz w:val="20"/>
              </w:rPr>
              <w:t>Hep. C</w:t>
            </w:r>
          </w:p>
        </w:tc>
        <w:tc>
          <w:tcPr>
            <w:tcW w:w="1679" w:type="dxa"/>
          </w:tcPr>
          <w:p w14:paraId="58A61DBA" w14:textId="54C12F0D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1807428984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428" w:type="dxa"/>
          </w:tcPr>
          <w:p w14:paraId="77CF57D6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Lipid profile</w:t>
            </w:r>
          </w:p>
        </w:tc>
        <w:tc>
          <w:tcPr>
            <w:tcW w:w="1842" w:type="dxa"/>
          </w:tcPr>
          <w:p w14:paraId="6869A2D4" w14:textId="45FE0B4B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40005856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623" w:type="dxa"/>
          </w:tcPr>
          <w:p w14:paraId="3798830C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Flex. sig.</w:t>
            </w:r>
          </w:p>
        </w:tc>
        <w:tc>
          <w:tcPr>
            <w:tcW w:w="1842" w:type="dxa"/>
          </w:tcPr>
          <w:p w14:paraId="70E829A4" w14:textId="6772CA5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1628247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  <w:tr w:rsidR="00E7764F" w:rsidRPr="00E7764F" w14:paraId="6D687A83" w14:textId="77777777" w:rsidTr="005E27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6" w:type="dxa"/>
          </w:tcPr>
          <w:p w14:paraId="2B9E4B88" w14:textId="77777777" w:rsidR="00C941D7" w:rsidRPr="00E7764F" w:rsidRDefault="00C941D7" w:rsidP="00C941D7">
            <w:pPr>
              <w:pStyle w:val="NoSpacing"/>
              <w:rPr>
                <w:rStyle w:val="Strong"/>
                <w:b w:val="0"/>
                <w:color w:val="auto"/>
                <w:sz w:val="20"/>
              </w:rPr>
            </w:pPr>
            <w:r w:rsidRPr="00E7764F">
              <w:rPr>
                <w:rStyle w:val="Strong"/>
                <w:b w:val="0"/>
                <w:color w:val="auto"/>
                <w:sz w:val="20"/>
              </w:rPr>
              <w:t>Varicella</w:t>
            </w:r>
          </w:p>
        </w:tc>
        <w:tc>
          <w:tcPr>
            <w:tcW w:w="1679" w:type="dxa"/>
          </w:tcPr>
          <w:p w14:paraId="72C4608B" w14:textId="56FA05F2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117133721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428" w:type="dxa"/>
          </w:tcPr>
          <w:p w14:paraId="72B8A0EA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U/A</w:t>
            </w:r>
          </w:p>
        </w:tc>
        <w:tc>
          <w:tcPr>
            <w:tcW w:w="1842" w:type="dxa"/>
          </w:tcPr>
          <w:p w14:paraId="30022AEB" w14:textId="73D7AA31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201494659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623" w:type="dxa"/>
          </w:tcPr>
          <w:p w14:paraId="5E35413A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Treadmill</w:t>
            </w:r>
          </w:p>
        </w:tc>
        <w:tc>
          <w:tcPr>
            <w:tcW w:w="1842" w:type="dxa"/>
          </w:tcPr>
          <w:p w14:paraId="3C142F54" w14:textId="7D0BC9D5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183906938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  <w:tr w:rsidR="00E7764F" w:rsidRPr="00E7764F" w14:paraId="3B525405" w14:textId="77777777" w:rsidTr="005E27D6">
        <w:sdt>
          <w:sdtPr>
            <w:rPr>
              <w:rStyle w:val="Strong"/>
              <w:color w:val="auto"/>
              <w:sz w:val="20"/>
            </w:rPr>
            <w:id w:val="-96179805"/>
            <w:placeholder>
              <w:docPart w:val="E0463B89DC0346A499E5AB689D004C76"/>
            </w:placeholder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6" w:type="dxa"/>
              </w:tcPr>
              <w:p w14:paraId="5C30DAFD" w14:textId="7659B603" w:rsidR="00C941D7" w:rsidRPr="00E7764F" w:rsidRDefault="00460C5D" w:rsidP="00C941D7">
                <w:pPr>
                  <w:pStyle w:val="NoSpacing"/>
                  <w:rPr>
                    <w:rStyle w:val="Strong"/>
                    <w:b w:val="0"/>
                    <w:color w:val="auto"/>
                    <w:sz w:val="20"/>
                  </w:rPr>
                </w:pPr>
                <w:r w:rsidRPr="00E7764F">
                  <w:rPr>
                    <w:rStyle w:val="Strong"/>
                    <w:color w:val="auto"/>
                    <w:sz w:val="20"/>
                  </w:rPr>
                  <w:fldChar w:fldCharType="begin">
                    <w:ffData>
                      <w:name w:val="Text93"/>
                      <w:enabled/>
                      <w:calcOnExit w:val="0"/>
                      <w:textInput/>
                    </w:ffData>
                  </w:fldChar>
                </w:r>
                <w:r w:rsidRPr="00E7764F">
                  <w:rPr>
                    <w:rStyle w:val="Strong"/>
                    <w:color w:val="auto"/>
                    <w:sz w:val="20"/>
                  </w:rPr>
                  <w:instrText xml:space="preserve"> FORMTEXT </w:instrText>
                </w:r>
                <w:r w:rsidRPr="00E7764F">
                  <w:rPr>
                    <w:rStyle w:val="Strong"/>
                    <w:color w:val="auto"/>
                    <w:sz w:val="20"/>
                  </w:rPr>
                </w:r>
                <w:r w:rsidRPr="00E7764F">
                  <w:rPr>
                    <w:rStyle w:val="Strong"/>
                    <w:color w:val="auto"/>
                    <w:sz w:val="20"/>
                  </w:rPr>
                  <w:fldChar w:fldCharType="separate"/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color w:val="auto"/>
                    <w:sz w:val="20"/>
                  </w:rPr>
                  <w:fldChar w:fldCharType="end"/>
                </w:r>
              </w:p>
            </w:tc>
          </w:sdtContent>
        </w:sdt>
        <w:tc>
          <w:tcPr>
            <w:tcW w:w="1679" w:type="dxa"/>
          </w:tcPr>
          <w:p w14:paraId="594E0F39" w14:textId="798D1B99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94407533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428" w:type="dxa"/>
          </w:tcPr>
          <w:p w14:paraId="22AAEC74" w14:textId="5D7D7D76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Hemoccult</w:t>
            </w:r>
          </w:p>
        </w:tc>
        <w:tc>
          <w:tcPr>
            <w:tcW w:w="1842" w:type="dxa"/>
          </w:tcPr>
          <w:p w14:paraId="123DE374" w14:textId="18068E38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21481784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tc>
          <w:tcPr>
            <w:tcW w:w="1623" w:type="dxa"/>
          </w:tcPr>
          <w:p w14:paraId="6B4B8D4A" w14:textId="77777777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color w:val="auto"/>
                <w:sz w:val="20"/>
              </w:rPr>
            </w:pPr>
            <w:r w:rsidRPr="00E7764F">
              <w:rPr>
                <w:rStyle w:val="Strong"/>
                <w:color w:val="auto"/>
                <w:sz w:val="20"/>
              </w:rPr>
              <w:t>Ophthalmology</w:t>
            </w:r>
          </w:p>
        </w:tc>
        <w:tc>
          <w:tcPr>
            <w:tcW w:w="1842" w:type="dxa"/>
          </w:tcPr>
          <w:p w14:paraId="4C7839E8" w14:textId="5D616246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17203082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  <w:tr w:rsidR="00E7764F" w:rsidRPr="00E7764F" w14:paraId="18DA14EC" w14:textId="77777777" w:rsidTr="005E27D6">
        <w:sdt>
          <w:sdtPr>
            <w:rPr>
              <w:rStyle w:val="Strong"/>
              <w:color w:val="auto"/>
              <w:sz w:val="20"/>
            </w:rPr>
            <w:id w:val="513189891"/>
            <w:placeholder>
              <w:docPart w:val="B5BE3310238644CB8CB5BDBF22382F7A"/>
            </w:placeholder>
            <w15:appearance w15:val="hidden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666" w:type="dxa"/>
              </w:tcPr>
              <w:p w14:paraId="606E1C61" w14:textId="3B620884" w:rsidR="00C941D7" w:rsidRPr="00E7764F" w:rsidRDefault="00C941D7" w:rsidP="00C941D7">
                <w:pPr>
                  <w:pStyle w:val="NoSpacing"/>
                  <w:rPr>
                    <w:rStyle w:val="Strong"/>
                    <w:color w:val="auto"/>
                    <w:sz w:val="20"/>
                  </w:rPr>
                </w:pPr>
                <w:r w:rsidRPr="00E7764F">
                  <w:rPr>
                    <w:rStyle w:val="Strong"/>
                    <w:color w:val="auto"/>
                    <w:sz w:val="20"/>
                  </w:rPr>
                  <w:fldChar w:fldCharType="begin">
                    <w:ffData>
                      <w:name w:val="Text93"/>
                      <w:enabled/>
                      <w:calcOnExit w:val="0"/>
                      <w:textInput/>
                    </w:ffData>
                  </w:fldChar>
                </w:r>
                <w:bookmarkStart w:id="53" w:name="Text93"/>
                <w:r w:rsidRPr="00E7764F">
                  <w:rPr>
                    <w:rStyle w:val="Strong"/>
                    <w:color w:val="auto"/>
                    <w:sz w:val="20"/>
                  </w:rPr>
                  <w:instrText xml:space="preserve"> FORMTEXT </w:instrText>
                </w:r>
                <w:r w:rsidRPr="00E7764F">
                  <w:rPr>
                    <w:rStyle w:val="Strong"/>
                    <w:color w:val="auto"/>
                    <w:sz w:val="20"/>
                  </w:rPr>
                </w:r>
                <w:r w:rsidRPr="00E7764F">
                  <w:rPr>
                    <w:rStyle w:val="Strong"/>
                    <w:color w:val="auto"/>
                    <w:sz w:val="20"/>
                  </w:rPr>
                  <w:fldChar w:fldCharType="separate"/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noProof/>
                    <w:color w:val="auto"/>
                    <w:sz w:val="20"/>
                  </w:rPr>
                  <w:t> </w:t>
                </w:r>
                <w:r w:rsidRPr="00E7764F">
                  <w:rPr>
                    <w:rStyle w:val="Strong"/>
                    <w:color w:val="auto"/>
                    <w:sz w:val="20"/>
                  </w:rPr>
                  <w:fldChar w:fldCharType="end"/>
                </w:r>
              </w:p>
            </w:tc>
            <w:bookmarkEnd w:id="53" w:displacedByCustomXml="next"/>
          </w:sdtContent>
        </w:sdt>
        <w:tc>
          <w:tcPr>
            <w:tcW w:w="1679" w:type="dxa"/>
          </w:tcPr>
          <w:p w14:paraId="7B43A9E6" w14:textId="3357BE99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41659883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sdt>
          <w:sdtPr>
            <w:rPr>
              <w:rStyle w:val="Strong"/>
              <w:color w:val="auto"/>
              <w:sz w:val="20"/>
            </w:rPr>
            <w:id w:val="-110367859"/>
            <w:placeholder>
              <w:docPart w:val="B5BE3310238644CB8CB5BDBF22382F7A"/>
            </w:placeholder>
            <w15:appearance w15:val="hidden"/>
          </w:sdtPr>
          <w:sdtContent>
            <w:sdt>
              <w:sdtPr>
                <w:rPr>
                  <w:rStyle w:val="Strong"/>
                  <w:color w:val="auto"/>
                  <w:sz w:val="20"/>
                </w:rPr>
                <w:id w:val="-639192600"/>
                <w:placeholder>
                  <w:docPart w:val="02D17077E404499D89AF19957A86910F"/>
                </w:placeholder>
                <w15:appearance w15:val="hidden"/>
              </w:sdtPr>
              <w:sdtEndPr>
                <w:rPr>
                  <w:rStyle w:val="Strong"/>
                </w:rPr>
              </w:sdtEndPr>
              <w:sdtContent>
                <w:tc>
                  <w:tcPr>
                    <w:tcW w:w="1428" w:type="dxa"/>
                  </w:tcPr>
                  <w:p w14:paraId="6DD9D5A3" w14:textId="1F70781F" w:rsidR="00C941D7" w:rsidRPr="00E7764F" w:rsidRDefault="00460C5D" w:rsidP="00C941D7">
                    <w:pPr>
                      <w:pStyle w:val="NoSpacing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Style w:val="Strong"/>
                        <w:color w:val="auto"/>
                        <w:sz w:val="20"/>
                      </w:rPr>
                    </w:pPr>
                    <w:r w:rsidRPr="00460C5D">
                      <w:rPr>
                        <w:rStyle w:val="Strong"/>
                        <w:color w:val="auto"/>
                        <w:sz w:val="20"/>
                      </w:rPr>
                      <w:t>Hgb A1c</w:t>
                    </w:r>
                  </w:p>
                </w:tc>
              </w:sdtContent>
            </w:sdt>
          </w:sdtContent>
        </w:sdt>
        <w:tc>
          <w:tcPr>
            <w:tcW w:w="1842" w:type="dxa"/>
          </w:tcPr>
          <w:p w14:paraId="58E5BC6F" w14:textId="312956C4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190186354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  <w:sdt>
          <w:sdtPr>
            <w:rPr>
              <w:rStyle w:val="Strong"/>
              <w:color w:val="auto"/>
              <w:sz w:val="20"/>
            </w:rPr>
            <w:id w:val="-2045200873"/>
            <w:placeholder>
              <w:docPart w:val="B5BE3310238644CB8CB5BDBF22382F7A"/>
            </w:placeholder>
            <w15:appearance w15:val="hidden"/>
          </w:sdtPr>
          <w:sdtContent>
            <w:tc>
              <w:tcPr>
                <w:tcW w:w="1623" w:type="dxa"/>
              </w:tcPr>
              <w:p w14:paraId="007ACFA9" w14:textId="5BD9E8F6" w:rsidR="00C941D7" w:rsidRPr="00E7764F" w:rsidRDefault="00C941D7" w:rsidP="00C941D7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Strong"/>
                    <w:color w:val="auto"/>
                    <w:sz w:val="20"/>
                  </w:rPr>
                </w:pPr>
                <w:r w:rsidRPr="00E7764F">
                  <w:rPr>
                    <w:rStyle w:val="Strong"/>
                    <w:color w:val="auto"/>
                    <w:sz w:val="20"/>
                  </w:rPr>
                  <w:t>PPD</w:t>
                </w:r>
              </w:p>
            </w:tc>
          </w:sdtContent>
        </w:sdt>
        <w:tc>
          <w:tcPr>
            <w:tcW w:w="1842" w:type="dxa"/>
          </w:tcPr>
          <w:p w14:paraId="027D3800" w14:textId="19B9F469" w:rsidR="00C941D7" w:rsidRPr="00E7764F" w:rsidRDefault="00C941D7" w:rsidP="00C941D7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E7764F">
              <w:rPr>
                <w:sz w:val="20"/>
              </w:rPr>
              <w:t xml:space="preserve">                   </w:t>
            </w:r>
            <w:sdt>
              <w:sdtPr>
                <w:rPr>
                  <w:sz w:val="20"/>
                </w:rPr>
                <w:id w:val="-2119136556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Pr="00E7764F">
                  <w:rPr>
                    <w:sz w:val="20"/>
                  </w:rPr>
                  <w:sym w:font="Wingdings" w:char="F0A8"/>
                </w:r>
              </w:sdtContent>
            </w:sdt>
            <w:r w:rsidRPr="00E7764F">
              <w:rPr>
                <w:sz w:val="20"/>
              </w:rPr>
              <w:t xml:space="preserve"> WS</w:t>
            </w:r>
          </w:p>
        </w:tc>
      </w:tr>
    </w:tbl>
    <w:p w14:paraId="1AB130B3" w14:textId="6D978B46" w:rsidR="00E343A8" w:rsidRDefault="00E873AC" w:rsidP="00E873AC">
      <w:pPr>
        <w:tabs>
          <w:tab w:val="left" w:pos="6585"/>
        </w:tabs>
      </w:pPr>
      <w:r w:rsidRPr="00E7764F">
        <w:tab/>
      </w:r>
    </w:p>
    <w:p w14:paraId="69C6ECE5" w14:textId="3C4F0BC1" w:rsidR="00DA7319" w:rsidRDefault="00DA7319" w:rsidP="00DA7319"/>
    <w:p w14:paraId="1AA601BF" w14:textId="77777777" w:rsidR="00E343A8" w:rsidRPr="00E7764F" w:rsidRDefault="00FA312F">
      <w:pPr>
        <w:pStyle w:val="Subtitle"/>
        <w:rPr>
          <w:b/>
          <w:color w:val="auto"/>
        </w:rPr>
      </w:pPr>
      <w:r w:rsidRPr="00E7764F">
        <w:rPr>
          <w:b/>
          <w:color w:val="auto"/>
        </w:rPr>
        <w:t>ROS</w:t>
      </w:r>
    </w:p>
    <w:tbl>
      <w:tblPr>
        <w:tblStyle w:val="TableGridLight"/>
        <w:tblW w:w="5000" w:type="pct"/>
        <w:tblLook w:val="04A0" w:firstRow="1" w:lastRow="0" w:firstColumn="1" w:lastColumn="0" w:noHBand="0" w:noVBand="1"/>
        <w:tblDescription w:val="ROS checklist"/>
      </w:tblPr>
      <w:tblGrid>
        <w:gridCol w:w="1603"/>
        <w:gridCol w:w="1635"/>
        <w:gridCol w:w="1529"/>
        <w:gridCol w:w="1770"/>
        <w:gridCol w:w="1557"/>
        <w:gridCol w:w="1976"/>
      </w:tblGrid>
      <w:tr w:rsidR="00E7764F" w:rsidRPr="00E7764F" w14:paraId="40040BC2" w14:textId="77777777" w:rsidTr="002C6889">
        <w:trPr>
          <w:trHeight w:val="167"/>
        </w:trPr>
        <w:tc>
          <w:tcPr>
            <w:tcW w:w="796" w:type="pct"/>
            <w:tcBorders>
              <w:top w:val="single" w:sz="12" w:space="0" w:color="auto"/>
            </w:tcBorders>
          </w:tcPr>
          <w:p w14:paraId="213F794C" w14:textId="29CFF8CB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t>Derm</w:t>
            </w:r>
            <w:r w:rsidR="008710E6" w:rsidRPr="00E7764F">
              <w:t>.</w:t>
            </w:r>
          </w:p>
        </w:tc>
        <w:tc>
          <w:tcPr>
            <w:tcW w:w="812" w:type="pct"/>
            <w:tcBorders>
              <w:top w:val="single" w:sz="12" w:space="0" w:color="auto"/>
            </w:tcBorders>
          </w:tcPr>
          <w:p w14:paraId="7900DC86" w14:textId="1423173F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759" w:type="pct"/>
            <w:tcBorders>
              <w:top w:val="single" w:sz="12" w:space="0" w:color="auto"/>
            </w:tcBorders>
          </w:tcPr>
          <w:p w14:paraId="6AC911AA" w14:textId="527CFFC7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t>Cardiovascular</w:t>
            </w:r>
          </w:p>
        </w:tc>
        <w:tc>
          <w:tcPr>
            <w:tcW w:w="879" w:type="pct"/>
            <w:tcBorders>
              <w:top w:val="single" w:sz="12" w:space="0" w:color="auto"/>
            </w:tcBorders>
          </w:tcPr>
          <w:p w14:paraId="56ECEA6D" w14:textId="6369BEC9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773" w:type="pct"/>
            <w:tcBorders>
              <w:top w:val="single" w:sz="12" w:space="0" w:color="auto"/>
            </w:tcBorders>
          </w:tcPr>
          <w:p w14:paraId="25BC0D78" w14:textId="1B7A92A3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rPr>
                <w:rStyle w:val="Strong"/>
                <w:color w:val="auto"/>
              </w:rPr>
              <w:t>Neuromuscular</w:t>
            </w:r>
          </w:p>
        </w:tc>
        <w:tc>
          <w:tcPr>
            <w:tcW w:w="982" w:type="pct"/>
            <w:tcBorders>
              <w:top w:val="single" w:sz="12" w:space="0" w:color="auto"/>
            </w:tcBorders>
          </w:tcPr>
          <w:p w14:paraId="3CA278E0" w14:textId="6CC03B9E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4C4FA454" w14:textId="77777777" w:rsidTr="002C6889">
        <w:trPr>
          <w:trHeight w:val="165"/>
        </w:trPr>
        <w:tc>
          <w:tcPr>
            <w:tcW w:w="796" w:type="pct"/>
          </w:tcPr>
          <w:p w14:paraId="0AA58FBD" w14:textId="53C61751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rPr>
                <w:rStyle w:val="Strong"/>
                <w:color w:val="auto"/>
              </w:rPr>
              <w:t>Gastrointestinal</w:t>
            </w:r>
          </w:p>
        </w:tc>
        <w:tc>
          <w:tcPr>
            <w:tcW w:w="812" w:type="pct"/>
          </w:tcPr>
          <w:p w14:paraId="51CDD940" w14:textId="626CFFFE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759" w:type="pct"/>
          </w:tcPr>
          <w:p w14:paraId="047077D2" w14:textId="178F88E0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rPr>
                <w:rStyle w:val="Strong"/>
                <w:color w:val="auto"/>
              </w:rPr>
              <w:t>Genitourinary</w:t>
            </w:r>
          </w:p>
        </w:tc>
        <w:tc>
          <w:tcPr>
            <w:tcW w:w="879" w:type="pct"/>
          </w:tcPr>
          <w:p w14:paraId="6308240F" w14:textId="0E5F98AA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773" w:type="pct"/>
          </w:tcPr>
          <w:p w14:paraId="370BFE17" w14:textId="67B2DA14" w:rsidR="00EF0360" w:rsidRPr="00E7764F" w:rsidRDefault="00EF0360" w:rsidP="00EF0360">
            <w:pPr>
              <w:pStyle w:val="NoSpacing"/>
              <w:keepNext/>
              <w:keepLines/>
              <w:tabs>
                <w:tab w:val="left" w:pos="2016"/>
              </w:tabs>
            </w:pPr>
            <w:r w:rsidRPr="00E7764F">
              <w:rPr>
                <w:rStyle w:val="Strong"/>
                <w:color w:val="auto"/>
              </w:rPr>
              <w:t>Psychiatric</w:t>
            </w:r>
            <w:r w:rsidRPr="00E7764F">
              <w:t xml:space="preserve"> </w:t>
            </w:r>
          </w:p>
        </w:tc>
        <w:tc>
          <w:tcPr>
            <w:tcW w:w="982" w:type="pct"/>
          </w:tcPr>
          <w:p w14:paraId="4F7B67F3" w14:textId="282F3B8B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45F8F1FB" w14:textId="77777777" w:rsidTr="002C6889">
        <w:trPr>
          <w:trHeight w:val="165"/>
        </w:trPr>
        <w:tc>
          <w:tcPr>
            <w:tcW w:w="796" w:type="pct"/>
            <w:tcBorders>
              <w:bottom w:val="single" w:sz="12" w:space="0" w:color="auto"/>
            </w:tcBorders>
          </w:tcPr>
          <w:p w14:paraId="3F60A04A" w14:textId="624690F2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t>General</w:t>
            </w:r>
          </w:p>
        </w:tc>
        <w:tc>
          <w:tcPr>
            <w:tcW w:w="812" w:type="pct"/>
            <w:tcBorders>
              <w:bottom w:val="single" w:sz="12" w:space="0" w:color="auto"/>
            </w:tcBorders>
          </w:tcPr>
          <w:p w14:paraId="4A74A12C" w14:textId="7FFD9C43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759" w:type="pct"/>
            <w:tcBorders>
              <w:bottom w:val="single" w:sz="12" w:space="0" w:color="auto"/>
            </w:tcBorders>
          </w:tcPr>
          <w:p w14:paraId="4A22BC31" w14:textId="795E3E40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rPr>
                <w:rStyle w:val="Strong"/>
                <w:color w:val="auto"/>
              </w:rPr>
              <w:t>HEENT</w:t>
            </w:r>
          </w:p>
        </w:tc>
        <w:tc>
          <w:tcPr>
            <w:tcW w:w="879" w:type="pct"/>
            <w:tcBorders>
              <w:bottom w:val="single" w:sz="12" w:space="0" w:color="auto"/>
            </w:tcBorders>
          </w:tcPr>
          <w:p w14:paraId="051E330F" w14:textId="2DD7C80F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773" w:type="pct"/>
            <w:tcBorders>
              <w:bottom w:val="single" w:sz="12" w:space="0" w:color="auto"/>
            </w:tcBorders>
          </w:tcPr>
          <w:p w14:paraId="0AC70B1E" w14:textId="7A75A61A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rPr>
                <w:rStyle w:val="Strong"/>
                <w:color w:val="auto"/>
              </w:rPr>
              <w:t>Respiratory</w:t>
            </w:r>
          </w:p>
        </w:tc>
        <w:tc>
          <w:tcPr>
            <w:tcW w:w="982" w:type="pct"/>
            <w:tcBorders>
              <w:bottom w:val="single" w:sz="12" w:space="0" w:color="auto"/>
            </w:tcBorders>
          </w:tcPr>
          <w:p w14:paraId="04D04BCF" w14:textId="36E859BA" w:rsidR="00EF0360" w:rsidRPr="00E7764F" w:rsidRDefault="00EF0360" w:rsidP="0069607F">
            <w:pPr>
              <w:pStyle w:val="NoSpacing"/>
              <w:keepNext/>
              <w:keepLines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</w:tbl>
    <w:p w14:paraId="193D0263" w14:textId="77777777" w:rsidR="00E343A8" w:rsidRPr="00E7764F" w:rsidRDefault="00FA312F">
      <w:pPr>
        <w:pStyle w:val="Subtitle"/>
        <w:rPr>
          <w:b/>
          <w:color w:val="auto"/>
        </w:rPr>
      </w:pPr>
      <w:r w:rsidRPr="00E7764F">
        <w:rPr>
          <w:b/>
          <w:color w:val="auto"/>
        </w:rPr>
        <w:t>PHYSICAL EXAM</w:t>
      </w:r>
    </w:p>
    <w:tbl>
      <w:tblPr>
        <w:tblStyle w:val="TableGridLight"/>
        <w:tblW w:w="5000" w:type="pct"/>
        <w:tblLook w:val="04A0" w:firstRow="1" w:lastRow="0" w:firstColumn="1" w:lastColumn="0" w:noHBand="0" w:noVBand="1"/>
        <w:tblDescription w:val="Physicial exam comments by category"/>
      </w:tblPr>
      <w:tblGrid>
        <w:gridCol w:w="984"/>
        <w:gridCol w:w="2105"/>
        <w:gridCol w:w="1052"/>
        <w:gridCol w:w="2161"/>
        <w:gridCol w:w="1200"/>
        <w:gridCol w:w="2568"/>
      </w:tblGrid>
      <w:tr w:rsidR="00E7764F" w:rsidRPr="00E7764F" w14:paraId="573AE28E" w14:textId="77777777" w:rsidTr="00BE7A92">
        <w:trPr>
          <w:trHeight w:val="169"/>
        </w:trPr>
        <w:tc>
          <w:tcPr>
            <w:tcW w:w="489" w:type="pct"/>
            <w:tcBorders>
              <w:top w:val="single" w:sz="12" w:space="0" w:color="auto"/>
            </w:tcBorders>
          </w:tcPr>
          <w:p w14:paraId="39254A6D" w14:textId="54B21E7C" w:rsidR="000A3560" w:rsidRPr="00E7764F" w:rsidRDefault="000A3560" w:rsidP="00027460">
            <w:pPr>
              <w:pStyle w:val="NoSpacing"/>
            </w:pPr>
            <w:r w:rsidRPr="00E7764F">
              <w:t>Head</w:t>
            </w:r>
          </w:p>
        </w:tc>
        <w:tc>
          <w:tcPr>
            <w:tcW w:w="1045" w:type="pct"/>
            <w:tcBorders>
              <w:top w:val="single" w:sz="12" w:space="0" w:color="auto"/>
            </w:tcBorders>
          </w:tcPr>
          <w:p w14:paraId="3CB97DA5" w14:textId="38CD5AE8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  <w:tcBorders>
              <w:top w:val="single" w:sz="12" w:space="0" w:color="auto"/>
            </w:tcBorders>
          </w:tcPr>
          <w:p w14:paraId="1E3D4594" w14:textId="28953F40" w:rsidR="000A3560" w:rsidRPr="00E7764F" w:rsidRDefault="000A3560" w:rsidP="00027460">
            <w:pPr>
              <w:pStyle w:val="NoSpacing"/>
            </w:pPr>
            <w:r w:rsidRPr="00E7764F">
              <w:t>Heart</w:t>
            </w:r>
          </w:p>
        </w:tc>
        <w:tc>
          <w:tcPr>
            <w:tcW w:w="1073" w:type="pct"/>
            <w:tcBorders>
              <w:top w:val="single" w:sz="12" w:space="0" w:color="auto"/>
            </w:tcBorders>
          </w:tcPr>
          <w:p w14:paraId="672CDFD8" w14:textId="37CBBDCD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  <w:tcBorders>
              <w:top w:val="single" w:sz="12" w:space="0" w:color="auto"/>
            </w:tcBorders>
          </w:tcPr>
          <w:p w14:paraId="70618074" w14:textId="5477C2E1" w:rsidR="000A3560" w:rsidRPr="00E7764F" w:rsidRDefault="000A3560" w:rsidP="00027460">
            <w:pPr>
              <w:pStyle w:val="NoSpacing"/>
            </w:pPr>
            <w:r w:rsidRPr="00E7764F">
              <w:t>Extremities</w:t>
            </w:r>
          </w:p>
        </w:tc>
        <w:tc>
          <w:tcPr>
            <w:tcW w:w="1275" w:type="pct"/>
            <w:tcBorders>
              <w:top w:val="single" w:sz="12" w:space="0" w:color="auto"/>
            </w:tcBorders>
          </w:tcPr>
          <w:p w14:paraId="6F3888BB" w14:textId="4B6EAFF7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32375C87" w14:textId="77777777" w:rsidTr="000A3560">
        <w:trPr>
          <w:trHeight w:val="167"/>
        </w:trPr>
        <w:tc>
          <w:tcPr>
            <w:tcW w:w="489" w:type="pct"/>
          </w:tcPr>
          <w:p w14:paraId="4EA740F6" w14:textId="5ED92214" w:rsidR="000A3560" w:rsidRPr="00E7764F" w:rsidRDefault="000A3560" w:rsidP="00027460">
            <w:pPr>
              <w:pStyle w:val="NoSpacing"/>
            </w:pPr>
            <w:r w:rsidRPr="00E7764F">
              <w:t>Eyes</w:t>
            </w:r>
          </w:p>
        </w:tc>
        <w:tc>
          <w:tcPr>
            <w:tcW w:w="1045" w:type="pct"/>
          </w:tcPr>
          <w:p w14:paraId="2096CCC7" w14:textId="1D6534CC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</w:tcPr>
          <w:p w14:paraId="11422C91" w14:textId="10897527" w:rsidR="000A3560" w:rsidRPr="00E7764F" w:rsidRDefault="000A3560" w:rsidP="00027460">
            <w:pPr>
              <w:pStyle w:val="NoSpacing"/>
            </w:pPr>
            <w:r w:rsidRPr="00E7764F">
              <w:t>Lungs</w:t>
            </w:r>
          </w:p>
        </w:tc>
        <w:tc>
          <w:tcPr>
            <w:tcW w:w="1073" w:type="pct"/>
          </w:tcPr>
          <w:p w14:paraId="38E47F0F" w14:textId="2A7CCFF1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</w:tcPr>
          <w:p w14:paraId="792B21E6" w14:textId="36F02D05" w:rsidR="000A3560" w:rsidRPr="00E7764F" w:rsidRDefault="000A3560" w:rsidP="00027460">
            <w:pPr>
              <w:pStyle w:val="NoSpacing"/>
            </w:pPr>
            <w:r w:rsidRPr="00E7764F">
              <w:t>Scrotum</w:t>
            </w:r>
          </w:p>
        </w:tc>
        <w:tc>
          <w:tcPr>
            <w:tcW w:w="1275" w:type="pct"/>
          </w:tcPr>
          <w:p w14:paraId="6852E6CC" w14:textId="0394A92F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1312B06B" w14:textId="77777777" w:rsidTr="000A3560">
        <w:trPr>
          <w:trHeight w:val="167"/>
        </w:trPr>
        <w:tc>
          <w:tcPr>
            <w:tcW w:w="489" w:type="pct"/>
          </w:tcPr>
          <w:p w14:paraId="3A4F22C0" w14:textId="31C99EAE" w:rsidR="000A3560" w:rsidRPr="00E7764F" w:rsidRDefault="000A3560" w:rsidP="00027460">
            <w:pPr>
              <w:pStyle w:val="NoSpacing"/>
            </w:pPr>
            <w:r w:rsidRPr="00E7764F">
              <w:t>Ears</w:t>
            </w:r>
          </w:p>
        </w:tc>
        <w:tc>
          <w:tcPr>
            <w:tcW w:w="1045" w:type="pct"/>
          </w:tcPr>
          <w:p w14:paraId="4E8B7B6A" w14:textId="4B91FACB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</w:tcPr>
          <w:p w14:paraId="751F8C09" w14:textId="0E38CDF6" w:rsidR="000A3560" w:rsidRPr="00E7764F" w:rsidRDefault="000A3560" w:rsidP="00027460">
            <w:pPr>
              <w:pStyle w:val="NoSpacing"/>
            </w:pPr>
            <w:r w:rsidRPr="00E7764F">
              <w:t>Breasts</w:t>
            </w:r>
          </w:p>
        </w:tc>
        <w:tc>
          <w:tcPr>
            <w:tcW w:w="1073" w:type="pct"/>
          </w:tcPr>
          <w:p w14:paraId="601B5482" w14:textId="5DA7456F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</w:tcPr>
          <w:p w14:paraId="46278DB1" w14:textId="66066A62" w:rsidR="000A3560" w:rsidRPr="00E7764F" w:rsidRDefault="000A3560" w:rsidP="00027460">
            <w:pPr>
              <w:pStyle w:val="NoSpacing"/>
            </w:pPr>
            <w:r w:rsidRPr="00E7764F">
              <w:t>Penis</w:t>
            </w:r>
          </w:p>
        </w:tc>
        <w:tc>
          <w:tcPr>
            <w:tcW w:w="1275" w:type="pct"/>
          </w:tcPr>
          <w:p w14:paraId="0748CDBD" w14:textId="087330E6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19D23A1E" w14:textId="77777777" w:rsidTr="000A3560">
        <w:trPr>
          <w:trHeight w:val="167"/>
        </w:trPr>
        <w:tc>
          <w:tcPr>
            <w:tcW w:w="489" w:type="pct"/>
          </w:tcPr>
          <w:p w14:paraId="36C14424" w14:textId="6CA2BBA8" w:rsidR="000A3560" w:rsidRPr="00E7764F" w:rsidRDefault="000A3560" w:rsidP="00027460">
            <w:pPr>
              <w:pStyle w:val="NoSpacing"/>
            </w:pPr>
            <w:r w:rsidRPr="00E7764F">
              <w:t>Nose</w:t>
            </w:r>
          </w:p>
        </w:tc>
        <w:tc>
          <w:tcPr>
            <w:tcW w:w="1045" w:type="pct"/>
          </w:tcPr>
          <w:p w14:paraId="4F08B8C0" w14:textId="28328FBE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</w:tcPr>
          <w:p w14:paraId="25FC3F58" w14:textId="7BB3B1EE" w:rsidR="000A3560" w:rsidRPr="00E7764F" w:rsidRDefault="000A3560" w:rsidP="00027460">
            <w:pPr>
              <w:pStyle w:val="NoSpacing"/>
            </w:pPr>
            <w:r w:rsidRPr="00E7764F">
              <w:t>Abdomen</w:t>
            </w:r>
          </w:p>
        </w:tc>
        <w:tc>
          <w:tcPr>
            <w:tcW w:w="1073" w:type="pct"/>
          </w:tcPr>
          <w:p w14:paraId="5924A577" w14:textId="663BFA3F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</w:tcPr>
          <w:p w14:paraId="5F37386B" w14:textId="03F9DEE6" w:rsidR="000A3560" w:rsidRPr="00E7764F" w:rsidRDefault="000A3560" w:rsidP="00027460">
            <w:pPr>
              <w:pStyle w:val="NoSpacing"/>
            </w:pPr>
            <w:r w:rsidRPr="00E7764F">
              <w:t>Hernia</w:t>
            </w:r>
          </w:p>
        </w:tc>
        <w:tc>
          <w:tcPr>
            <w:tcW w:w="1275" w:type="pct"/>
          </w:tcPr>
          <w:p w14:paraId="105ED10A" w14:textId="0299BEBE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47AE21CE" w14:textId="77777777" w:rsidTr="000A3560">
        <w:trPr>
          <w:trHeight w:val="167"/>
        </w:trPr>
        <w:tc>
          <w:tcPr>
            <w:tcW w:w="489" w:type="pct"/>
          </w:tcPr>
          <w:p w14:paraId="60E6E9A3" w14:textId="4850010F" w:rsidR="000A3560" w:rsidRPr="00E7764F" w:rsidRDefault="000A3560" w:rsidP="00027460">
            <w:pPr>
              <w:pStyle w:val="NoSpacing"/>
            </w:pPr>
            <w:r w:rsidRPr="00E7764F">
              <w:t>Throat</w:t>
            </w:r>
          </w:p>
        </w:tc>
        <w:tc>
          <w:tcPr>
            <w:tcW w:w="1045" w:type="pct"/>
          </w:tcPr>
          <w:p w14:paraId="42C3F937" w14:textId="0BD40C42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</w:tcPr>
          <w:p w14:paraId="6D3B4506" w14:textId="0AA7B576" w:rsidR="000A3560" w:rsidRPr="00E7764F" w:rsidRDefault="000A3560" w:rsidP="00027460">
            <w:pPr>
              <w:pStyle w:val="NoSpacing"/>
            </w:pPr>
            <w:r w:rsidRPr="00E7764F">
              <w:t>Vulva</w:t>
            </w:r>
          </w:p>
        </w:tc>
        <w:tc>
          <w:tcPr>
            <w:tcW w:w="1073" w:type="pct"/>
          </w:tcPr>
          <w:p w14:paraId="1E198AD0" w14:textId="6391D8E9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</w:tcPr>
          <w:p w14:paraId="6BC97BC8" w14:textId="5AC0B2D1" w:rsidR="000A3560" w:rsidRPr="00E7764F" w:rsidRDefault="000A3560" w:rsidP="00027460">
            <w:pPr>
              <w:pStyle w:val="NoSpacing"/>
            </w:pPr>
            <w:r w:rsidRPr="00E7764F">
              <w:t>Prostate</w:t>
            </w:r>
          </w:p>
        </w:tc>
        <w:tc>
          <w:tcPr>
            <w:tcW w:w="1275" w:type="pct"/>
          </w:tcPr>
          <w:p w14:paraId="6C5C2179" w14:textId="7934706A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64DF155A" w14:textId="77777777" w:rsidTr="000A3560">
        <w:trPr>
          <w:trHeight w:val="167"/>
        </w:trPr>
        <w:tc>
          <w:tcPr>
            <w:tcW w:w="489" w:type="pct"/>
          </w:tcPr>
          <w:p w14:paraId="4D068710" w14:textId="6C5AA87F" w:rsidR="000A3560" w:rsidRPr="00E7764F" w:rsidRDefault="000A3560" w:rsidP="00027460">
            <w:pPr>
              <w:pStyle w:val="NoSpacing"/>
            </w:pPr>
            <w:r w:rsidRPr="00E7764F">
              <w:t>Thyroid</w:t>
            </w:r>
          </w:p>
        </w:tc>
        <w:tc>
          <w:tcPr>
            <w:tcW w:w="1045" w:type="pct"/>
          </w:tcPr>
          <w:p w14:paraId="6B314DBE" w14:textId="1171924E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</w:tcPr>
          <w:p w14:paraId="04267C27" w14:textId="4735BE2F" w:rsidR="000A3560" w:rsidRPr="00E7764F" w:rsidRDefault="000A3560" w:rsidP="00027460">
            <w:pPr>
              <w:pStyle w:val="NoSpacing"/>
            </w:pPr>
            <w:r w:rsidRPr="00E7764F">
              <w:t>Vagina</w:t>
            </w:r>
          </w:p>
        </w:tc>
        <w:tc>
          <w:tcPr>
            <w:tcW w:w="1073" w:type="pct"/>
          </w:tcPr>
          <w:p w14:paraId="33BA431F" w14:textId="61C60123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</w:tcPr>
          <w:p w14:paraId="00FD9A78" w14:textId="7AA22A60" w:rsidR="000A3560" w:rsidRPr="00E7764F" w:rsidRDefault="000A3560" w:rsidP="00027460">
            <w:pPr>
              <w:pStyle w:val="NoSpacing"/>
            </w:pPr>
            <w:r w:rsidRPr="00E7764F">
              <w:t>Rectal</w:t>
            </w:r>
          </w:p>
        </w:tc>
        <w:tc>
          <w:tcPr>
            <w:tcW w:w="1275" w:type="pct"/>
          </w:tcPr>
          <w:p w14:paraId="6C80EE42" w14:textId="5CCEB4DE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70A8E937" w14:textId="77777777" w:rsidTr="000A3560">
        <w:trPr>
          <w:trHeight w:val="167"/>
        </w:trPr>
        <w:tc>
          <w:tcPr>
            <w:tcW w:w="489" w:type="pct"/>
          </w:tcPr>
          <w:p w14:paraId="747E28DC" w14:textId="4AEE8549" w:rsidR="000A3560" w:rsidRPr="00E7764F" w:rsidRDefault="000A3560" w:rsidP="00027460">
            <w:pPr>
              <w:pStyle w:val="NoSpacing"/>
            </w:pPr>
            <w:r w:rsidRPr="00E7764F">
              <w:t>Nodes</w:t>
            </w:r>
          </w:p>
        </w:tc>
        <w:tc>
          <w:tcPr>
            <w:tcW w:w="1045" w:type="pct"/>
          </w:tcPr>
          <w:p w14:paraId="6E9A835E" w14:textId="76FD74FE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</w:tcPr>
          <w:p w14:paraId="0D10721A" w14:textId="0847C981" w:rsidR="000A3560" w:rsidRPr="00E7764F" w:rsidRDefault="000A3560" w:rsidP="00027460">
            <w:pPr>
              <w:pStyle w:val="NoSpacing"/>
            </w:pPr>
            <w:r w:rsidRPr="00E7764F">
              <w:t>Cervix</w:t>
            </w:r>
          </w:p>
        </w:tc>
        <w:tc>
          <w:tcPr>
            <w:tcW w:w="1073" w:type="pct"/>
          </w:tcPr>
          <w:p w14:paraId="1C00FBAD" w14:textId="250A0938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</w:tcPr>
          <w:p w14:paraId="7FB293EF" w14:textId="77777777" w:rsidR="000A3560" w:rsidRPr="00E7764F" w:rsidRDefault="000A3560" w:rsidP="00027460">
            <w:pPr>
              <w:pStyle w:val="NoSpacing"/>
            </w:pPr>
          </w:p>
        </w:tc>
        <w:tc>
          <w:tcPr>
            <w:tcW w:w="1275" w:type="pct"/>
          </w:tcPr>
          <w:p w14:paraId="1E7F9627" w14:textId="717DBC6D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041DEA42" w14:textId="77777777" w:rsidTr="000A3560">
        <w:trPr>
          <w:trHeight w:val="167"/>
        </w:trPr>
        <w:tc>
          <w:tcPr>
            <w:tcW w:w="489" w:type="pct"/>
          </w:tcPr>
          <w:p w14:paraId="299E3FFF" w14:textId="518D5627" w:rsidR="000A3560" w:rsidRPr="00E7764F" w:rsidRDefault="000A3560" w:rsidP="00027460">
            <w:pPr>
              <w:pStyle w:val="NoSpacing"/>
            </w:pPr>
            <w:r w:rsidRPr="00E7764F">
              <w:t>Carotids</w:t>
            </w:r>
          </w:p>
        </w:tc>
        <w:tc>
          <w:tcPr>
            <w:tcW w:w="1045" w:type="pct"/>
          </w:tcPr>
          <w:p w14:paraId="13F1C9E2" w14:textId="2EFFE26D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</w:tcPr>
          <w:p w14:paraId="6DB780EF" w14:textId="59A08429" w:rsidR="000A3560" w:rsidRPr="00E7764F" w:rsidRDefault="000A3560" w:rsidP="00027460">
            <w:pPr>
              <w:pStyle w:val="NoSpacing"/>
            </w:pPr>
            <w:r w:rsidRPr="00E7764F">
              <w:t>Uterus</w:t>
            </w:r>
          </w:p>
        </w:tc>
        <w:tc>
          <w:tcPr>
            <w:tcW w:w="1073" w:type="pct"/>
          </w:tcPr>
          <w:p w14:paraId="09912419" w14:textId="61C21549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</w:tcPr>
          <w:p w14:paraId="43075498" w14:textId="77777777" w:rsidR="000A3560" w:rsidRPr="00E7764F" w:rsidRDefault="000A3560" w:rsidP="00027460">
            <w:pPr>
              <w:pStyle w:val="NoSpacing"/>
            </w:pPr>
          </w:p>
        </w:tc>
        <w:tc>
          <w:tcPr>
            <w:tcW w:w="1275" w:type="pct"/>
          </w:tcPr>
          <w:p w14:paraId="063DA9B0" w14:textId="55734ABF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61D4007A" w14:textId="77777777" w:rsidTr="00BE7A92">
        <w:trPr>
          <w:trHeight w:val="167"/>
        </w:trPr>
        <w:tc>
          <w:tcPr>
            <w:tcW w:w="489" w:type="pct"/>
            <w:tcBorders>
              <w:bottom w:val="single" w:sz="12" w:space="0" w:color="auto"/>
              <w:right w:val="single" w:sz="12" w:space="0" w:color="auto"/>
            </w:tcBorders>
          </w:tcPr>
          <w:p w14:paraId="6CF052A4" w14:textId="6D7BA9DB" w:rsidR="000A3560" w:rsidRPr="00E7764F" w:rsidRDefault="000A3560" w:rsidP="00027460">
            <w:pPr>
              <w:pStyle w:val="NoSpacing"/>
            </w:pPr>
            <w:r w:rsidRPr="00E7764F">
              <w:t>Skin</w:t>
            </w:r>
          </w:p>
        </w:tc>
        <w:tc>
          <w:tcPr>
            <w:tcW w:w="1045" w:type="pct"/>
            <w:tcBorders>
              <w:left w:val="single" w:sz="12" w:space="0" w:color="auto"/>
              <w:bottom w:val="single" w:sz="12" w:space="0" w:color="auto"/>
            </w:tcBorders>
          </w:tcPr>
          <w:p w14:paraId="33AE2C4E" w14:textId="7764B13C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22" w:type="pct"/>
            <w:tcBorders>
              <w:bottom w:val="single" w:sz="12" w:space="0" w:color="auto"/>
            </w:tcBorders>
          </w:tcPr>
          <w:p w14:paraId="0A4416DD" w14:textId="5C0BDD2E" w:rsidR="000A3560" w:rsidRPr="00E7764F" w:rsidRDefault="000A3560" w:rsidP="00027460">
            <w:pPr>
              <w:pStyle w:val="NoSpacing"/>
            </w:pPr>
            <w:r w:rsidRPr="00E7764F">
              <w:t>Adnexa</w:t>
            </w:r>
          </w:p>
        </w:tc>
        <w:tc>
          <w:tcPr>
            <w:tcW w:w="1073" w:type="pct"/>
            <w:tcBorders>
              <w:bottom w:val="single" w:sz="12" w:space="0" w:color="auto"/>
            </w:tcBorders>
          </w:tcPr>
          <w:p w14:paraId="3CDA4831" w14:textId="49562E89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  <w:tc>
          <w:tcPr>
            <w:tcW w:w="596" w:type="pct"/>
            <w:tcBorders>
              <w:bottom w:val="single" w:sz="12" w:space="0" w:color="auto"/>
            </w:tcBorders>
          </w:tcPr>
          <w:p w14:paraId="45D1A4D2" w14:textId="77777777" w:rsidR="000A3560" w:rsidRPr="00E7764F" w:rsidRDefault="000A3560" w:rsidP="00027460">
            <w:pPr>
              <w:pStyle w:val="NoSpacing"/>
            </w:pPr>
          </w:p>
        </w:tc>
        <w:tc>
          <w:tcPr>
            <w:tcW w:w="1275" w:type="pct"/>
            <w:tcBorders>
              <w:bottom w:val="single" w:sz="12" w:space="0" w:color="auto"/>
            </w:tcBorders>
          </w:tcPr>
          <w:p w14:paraId="5CCB1CC9" w14:textId="6235D24C" w:rsidR="000A3560" w:rsidRPr="00E7764F" w:rsidRDefault="000A3560" w:rsidP="00027460">
            <w:pPr>
              <w:pStyle w:val="NoSpacing"/>
            </w:pPr>
            <w:r w:rsidRPr="00E7764F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</w:tbl>
    <w:p w14:paraId="7C6D3EB4" w14:textId="3DB0550D" w:rsidR="00BF52CB" w:rsidRPr="00E7764F" w:rsidRDefault="00BF52CB" w:rsidP="00BF52CB">
      <w:pPr>
        <w:pStyle w:val="Subtitle"/>
        <w:rPr>
          <w:b/>
          <w:color w:val="auto"/>
        </w:rPr>
      </w:pPr>
      <w:r w:rsidRPr="00E7764F">
        <w:rPr>
          <w:b/>
          <w:color w:val="auto"/>
        </w:rPr>
        <w:t>BIMS</w:t>
      </w:r>
    </w:p>
    <w:tbl>
      <w:tblPr>
        <w:tblW w:w="5000" w:type="pct"/>
        <w:tblBorders>
          <w:top w:val="single" w:sz="12" w:space="0" w:color="009DD9" w:themeColor="accent2"/>
          <w:bottom w:val="single" w:sz="12" w:space="0" w:color="009DD9" w:themeColor="accent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ROS checklist"/>
      </w:tblPr>
      <w:tblGrid>
        <w:gridCol w:w="3361"/>
        <w:gridCol w:w="6719"/>
      </w:tblGrid>
      <w:tr w:rsidR="00E7764F" w:rsidRPr="00E7764F" w14:paraId="2B130969" w14:textId="77777777" w:rsidTr="00861E0C">
        <w:tc>
          <w:tcPr>
            <w:tcW w:w="1667" w:type="pct"/>
            <w:tcBorders>
              <w:top w:val="single" w:sz="12" w:space="0" w:color="auto"/>
              <w:bottom w:val="single" w:sz="12" w:space="0" w:color="auto"/>
            </w:tcBorders>
          </w:tcPr>
          <w:p w14:paraId="041925BA" w14:textId="16710B17" w:rsidR="00861E0C" w:rsidRPr="00E7764F" w:rsidRDefault="00861E0C" w:rsidP="0069607F">
            <w:pPr>
              <w:pStyle w:val="NoSpacing"/>
              <w:keepNext/>
              <w:keepLines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 xml:space="preserve">Date Administered: </w:t>
            </w:r>
            <w:r w:rsidRPr="00E7764F">
              <w:rPr>
                <w:sz w:val="22"/>
              </w:rPr>
              <w:t xml:space="preserve"> </w:t>
            </w:r>
            <w:r w:rsidRPr="00E7764F">
              <w:rPr>
                <w:sz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E7764F">
              <w:rPr>
                <w:sz w:val="22"/>
              </w:rPr>
              <w:instrText xml:space="preserve"> FORMTEXT </w:instrText>
            </w:r>
            <w:r w:rsidRPr="00E7764F">
              <w:rPr>
                <w:sz w:val="22"/>
              </w:rPr>
            </w:r>
            <w:r w:rsidRPr="00E7764F">
              <w:rPr>
                <w:sz w:val="22"/>
              </w:rPr>
              <w:fldChar w:fldCharType="separate"/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sz w:val="22"/>
              </w:rPr>
              <w:fldChar w:fldCharType="end"/>
            </w:r>
          </w:p>
          <w:p w14:paraId="53C8F848" w14:textId="09C326EF" w:rsidR="00861E0C" w:rsidRPr="00E7764F" w:rsidRDefault="00861E0C" w:rsidP="0069607F">
            <w:pPr>
              <w:pStyle w:val="NoSpacing"/>
              <w:keepNext/>
              <w:keepLines/>
              <w:rPr>
                <w:sz w:val="22"/>
              </w:rPr>
            </w:pPr>
          </w:p>
        </w:tc>
        <w:tc>
          <w:tcPr>
            <w:tcW w:w="3333" w:type="pct"/>
            <w:tcBorders>
              <w:top w:val="single" w:sz="12" w:space="0" w:color="auto"/>
              <w:bottom w:val="single" w:sz="12" w:space="0" w:color="auto"/>
            </w:tcBorders>
          </w:tcPr>
          <w:p w14:paraId="75D06490" w14:textId="77777777" w:rsidR="00861E0C" w:rsidRPr="00E7764F" w:rsidRDefault="00861E0C" w:rsidP="0069607F">
            <w:pPr>
              <w:pStyle w:val="NoSpacing"/>
              <w:keepNext/>
              <w:keepLines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Score</w:t>
            </w:r>
            <w:r w:rsidRPr="00E7764F">
              <w:rPr>
                <w:sz w:val="22"/>
              </w:rPr>
              <w:t xml:space="preserve"> </w:t>
            </w:r>
            <w:r w:rsidRPr="00E7764F">
              <w:rPr>
                <w:sz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E7764F">
              <w:rPr>
                <w:sz w:val="22"/>
              </w:rPr>
              <w:instrText xml:space="preserve"> FORMTEXT </w:instrText>
            </w:r>
            <w:r w:rsidRPr="00E7764F">
              <w:rPr>
                <w:sz w:val="22"/>
              </w:rPr>
            </w:r>
            <w:r w:rsidRPr="00E7764F">
              <w:rPr>
                <w:sz w:val="22"/>
              </w:rPr>
              <w:fldChar w:fldCharType="separate"/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noProof/>
                <w:sz w:val="22"/>
              </w:rPr>
              <w:t> </w:t>
            </w:r>
            <w:r w:rsidRPr="00E7764F">
              <w:rPr>
                <w:sz w:val="22"/>
              </w:rPr>
              <w:fldChar w:fldCharType="end"/>
            </w:r>
          </w:p>
          <w:p w14:paraId="5C40553E" w14:textId="768A7487" w:rsidR="00861E0C" w:rsidRPr="00E7764F" w:rsidRDefault="00861E0C" w:rsidP="0069607F">
            <w:pPr>
              <w:pStyle w:val="NoSpacing"/>
              <w:keepNext/>
              <w:keepLines/>
            </w:pPr>
          </w:p>
        </w:tc>
      </w:tr>
    </w:tbl>
    <w:p w14:paraId="07E75260" w14:textId="26599C36" w:rsidR="001718B2" w:rsidRPr="00E7764F" w:rsidRDefault="001718B2" w:rsidP="001718B2">
      <w:pPr>
        <w:pStyle w:val="Subtitle"/>
        <w:rPr>
          <w:b/>
          <w:color w:val="auto"/>
        </w:rPr>
      </w:pPr>
      <w:r w:rsidRPr="00E7764F">
        <w:rPr>
          <w:b/>
          <w:color w:val="auto"/>
        </w:rPr>
        <w:t>Diet</w:t>
      </w:r>
      <w:r w:rsidR="00AA2C58" w:rsidRPr="00E7764F">
        <w:rPr>
          <w:b/>
          <w:color w:val="auto"/>
        </w:rPr>
        <w:t xml:space="preserve"> (Please circle)</w:t>
      </w:r>
    </w:p>
    <w:tbl>
      <w:tblPr>
        <w:tblW w:w="5000" w:type="pct"/>
        <w:tblBorders>
          <w:top w:val="single" w:sz="12" w:space="0" w:color="009DD9" w:themeColor="accent2"/>
          <w:bottom w:val="single" w:sz="12" w:space="0" w:color="009DD9" w:themeColor="accent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ROS checklist"/>
      </w:tblPr>
      <w:tblGrid>
        <w:gridCol w:w="3358"/>
        <w:gridCol w:w="3363"/>
        <w:gridCol w:w="3359"/>
      </w:tblGrid>
      <w:tr w:rsidR="008E7625" w:rsidRPr="00E7764F" w14:paraId="0FF05A5D" w14:textId="77777777" w:rsidTr="002C6889"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</w:tcPr>
          <w:p w14:paraId="55DAD847" w14:textId="77777777" w:rsidR="00114C38" w:rsidRPr="00E7764F" w:rsidRDefault="00114C38" w:rsidP="00FC2360">
            <w:pPr>
              <w:pStyle w:val="NoSpacing"/>
              <w:keepNext/>
              <w:keepLines/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Chopped</w:t>
            </w:r>
          </w:p>
          <w:p w14:paraId="47A8128E" w14:textId="77777777" w:rsidR="00114C38" w:rsidRPr="00E7764F" w:rsidRDefault="00114C38" w:rsidP="00FC2360">
            <w:pPr>
              <w:pStyle w:val="NoSpacing"/>
              <w:keepNext/>
              <w:keepLines/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Pureed</w:t>
            </w:r>
          </w:p>
          <w:p w14:paraId="1613BCD2" w14:textId="15F44DB6" w:rsidR="00114C38" w:rsidRPr="00E7764F" w:rsidRDefault="00114C38" w:rsidP="00FC2360">
            <w:pPr>
              <w:pStyle w:val="NoSpacing"/>
              <w:keepNext/>
              <w:keepLines/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Soft</w:t>
            </w:r>
          </w:p>
        </w:tc>
        <w:tc>
          <w:tcPr>
            <w:tcW w:w="1668" w:type="pct"/>
            <w:tcBorders>
              <w:top w:val="single" w:sz="12" w:space="0" w:color="auto"/>
              <w:bottom w:val="single" w:sz="12" w:space="0" w:color="auto"/>
            </w:tcBorders>
          </w:tcPr>
          <w:p w14:paraId="65F2D28E" w14:textId="77777777" w:rsidR="00114C38" w:rsidRPr="00E7764F" w:rsidRDefault="00114C38" w:rsidP="00FC2360">
            <w:pPr>
              <w:pStyle w:val="NoSpacing"/>
              <w:keepNext/>
              <w:keepLines/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Low Sodium</w:t>
            </w:r>
          </w:p>
          <w:p w14:paraId="2F848B59" w14:textId="340F5ED8" w:rsidR="00114C38" w:rsidRPr="00E7764F" w:rsidRDefault="00114C38" w:rsidP="00FC2360">
            <w:pPr>
              <w:pStyle w:val="NoSpacing"/>
              <w:keepNext/>
              <w:keepLines/>
              <w:jc w:val="center"/>
              <w:rPr>
                <w:rStyle w:val="Strong"/>
                <w:color w:val="auto"/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Renal</w:t>
            </w:r>
          </w:p>
          <w:p w14:paraId="3B40E922" w14:textId="5DE61062" w:rsidR="00114C38" w:rsidRPr="00E7764F" w:rsidRDefault="00114C38" w:rsidP="00FC2360">
            <w:pPr>
              <w:pStyle w:val="NoSpacing"/>
              <w:keepNext/>
              <w:keepLines/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No Sugar Added</w:t>
            </w:r>
          </w:p>
        </w:tc>
        <w:tc>
          <w:tcPr>
            <w:tcW w:w="1666" w:type="pct"/>
            <w:tcBorders>
              <w:top w:val="single" w:sz="12" w:space="0" w:color="auto"/>
              <w:bottom w:val="single" w:sz="12" w:space="0" w:color="auto"/>
            </w:tcBorders>
          </w:tcPr>
          <w:p w14:paraId="45BB9056" w14:textId="77777777" w:rsidR="00114C38" w:rsidRPr="00E7764F" w:rsidRDefault="00114C38" w:rsidP="00FC2360">
            <w:pPr>
              <w:pStyle w:val="NoSpacing"/>
              <w:keepNext/>
              <w:keepLines/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Ground</w:t>
            </w:r>
          </w:p>
          <w:p w14:paraId="479CFD45" w14:textId="77777777" w:rsidR="00114C38" w:rsidRPr="00E7764F" w:rsidRDefault="00114C38" w:rsidP="00FC2360">
            <w:pPr>
              <w:pStyle w:val="NoSpacing"/>
              <w:keepNext/>
              <w:keepLines/>
              <w:tabs>
                <w:tab w:val="left" w:pos="2016"/>
              </w:tabs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Low Fat</w:t>
            </w:r>
          </w:p>
          <w:p w14:paraId="5FF9DF17" w14:textId="470A2300" w:rsidR="00114C38" w:rsidRPr="00E7764F" w:rsidRDefault="00114C38" w:rsidP="00FC2360">
            <w:pPr>
              <w:pStyle w:val="NoSpacing"/>
              <w:keepNext/>
              <w:keepLines/>
              <w:tabs>
                <w:tab w:val="left" w:pos="2016"/>
              </w:tabs>
              <w:jc w:val="center"/>
              <w:rPr>
                <w:sz w:val="22"/>
              </w:rPr>
            </w:pPr>
            <w:r w:rsidRPr="00E7764F">
              <w:rPr>
                <w:rStyle w:val="Strong"/>
                <w:color w:val="auto"/>
                <w:sz w:val="22"/>
              </w:rPr>
              <w:t>Regular</w:t>
            </w:r>
          </w:p>
        </w:tc>
      </w:tr>
    </w:tbl>
    <w:p w14:paraId="2E7A5547" w14:textId="77777777" w:rsidR="00AA2C58" w:rsidRPr="00E7764F" w:rsidRDefault="00AA2C58" w:rsidP="008147F1">
      <w:pPr>
        <w:pStyle w:val="Subtitle"/>
        <w:rPr>
          <w:color w:val="auto"/>
        </w:rPr>
      </w:pPr>
    </w:p>
    <w:tbl>
      <w:tblPr>
        <w:tblW w:w="5000" w:type="pct"/>
        <w:tblBorders>
          <w:top w:val="single" w:sz="12" w:space="0" w:color="009DD9" w:themeColor="accent2"/>
          <w:bottom w:val="single" w:sz="12" w:space="0" w:color="009DD9" w:themeColor="accent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ROS checklist"/>
      </w:tblPr>
      <w:tblGrid>
        <w:gridCol w:w="2429"/>
        <w:gridCol w:w="7651"/>
      </w:tblGrid>
      <w:tr w:rsidR="00E7764F" w:rsidRPr="00E7764F" w14:paraId="144F67CD" w14:textId="77777777" w:rsidTr="002C6889">
        <w:trPr>
          <w:trHeight w:val="432"/>
        </w:trPr>
        <w:tc>
          <w:tcPr>
            <w:tcW w:w="1205" w:type="pct"/>
            <w:tcBorders>
              <w:top w:val="single" w:sz="12" w:space="0" w:color="auto"/>
              <w:bottom w:val="single" w:sz="4" w:space="0" w:color="BFBFBF" w:themeColor="background1" w:themeShade="BF"/>
            </w:tcBorders>
          </w:tcPr>
          <w:p w14:paraId="2CCBFF8F" w14:textId="41711BE7" w:rsidR="00151F34" w:rsidRPr="00E7764F" w:rsidRDefault="00D77FF9" w:rsidP="00A81B2B">
            <w:pPr>
              <w:pStyle w:val="Subtitle"/>
              <w:spacing w:before="120"/>
              <w:rPr>
                <w:b/>
                <w:color w:val="auto"/>
              </w:rPr>
            </w:pPr>
            <w:r w:rsidRPr="00E7764F">
              <w:rPr>
                <w:b/>
                <w:color w:val="auto"/>
              </w:rPr>
              <w:t>Activity restrictions</w:t>
            </w:r>
            <w:r w:rsidR="00151F34" w:rsidRPr="00E7764F">
              <w:rPr>
                <w:b/>
                <w:color w:val="auto"/>
              </w:rPr>
              <w:t xml:space="preserve">:  </w:t>
            </w:r>
          </w:p>
        </w:tc>
        <w:tc>
          <w:tcPr>
            <w:tcW w:w="3795" w:type="pct"/>
            <w:tcBorders>
              <w:top w:val="single" w:sz="12" w:space="0" w:color="auto"/>
              <w:bottom w:val="single" w:sz="4" w:space="0" w:color="BFBFBF" w:themeColor="background1" w:themeShade="BF"/>
            </w:tcBorders>
          </w:tcPr>
          <w:p w14:paraId="2917E240" w14:textId="6C5FC4BD" w:rsidR="00151F34" w:rsidRPr="00E7764F" w:rsidRDefault="00151F34" w:rsidP="00A81B2B">
            <w:pPr>
              <w:pStyle w:val="NoSpacing"/>
              <w:keepNext/>
              <w:keepLines/>
              <w:spacing w:before="120"/>
            </w:pPr>
            <w:r w:rsidRPr="00E7764F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28C10C3D" w14:textId="77777777" w:rsidTr="00805D8D">
        <w:trPr>
          <w:trHeight w:val="432"/>
        </w:trPr>
        <w:tc>
          <w:tcPr>
            <w:tcW w:w="120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D5D485F" w14:textId="3F70E478" w:rsidR="00D77FF9" w:rsidRPr="00E7764F" w:rsidRDefault="00D77FF9" w:rsidP="00D77FF9">
            <w:pPr>
              <w:pStyle w:val="Subtitle"/>
              <w:spacing w:before="120"/>
              <w:rPr>
                <w:b/>
                <w:color w:val="auto"/>
              </w:rPr>
            </w:pPr>
            <w:r w:rsidRPr="00E7764F">
              <w:rPr>
                <w:b/>
                <w:color w:val="auto"/>
              </w:rPr>
              <w:t>Assisted Devices:</w:t>
            </w:r>
          </w:p>
        </w:tc>
        <w:tc>
          <w:tcPr>
            <w:tcW w:w="379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EAE1DFB" w14:textId="0DF7391D" w:rsidR="00D77FF9" w:rsidRPr="00E7764F" w:rsidRDefault="00D77FF9" w:rsidP="00D77FF9">
            <w:pPr>
              <w:pStyle w:val="NoSpacing"/>
              <w:keepNext/>
              <w:keepLines/>
              <w:spacing w:before="120"/>
            </w:pPr>
            <w:r w:rsidRPr="00E7764F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653F2671" w14:textId="77777777" w:rsidTr="00805D8D">
        <w:trPr>
          <w:trHeight w:val="432"/>
        </w:trPr>
        <w:tc>
          <w:tcPr>
            <w:tcW w:w="120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46592DC" w14:textId="7BDED517" w:rsidR="00D77FF9" w:rsidRPr="00E7764F" w:rsidRDefault="00D77FF9" w:rsidP="00D77FF9">
            <w:pPr>
              <w:pStyle w:val="Subtitle"/>
              <w:spacing w:before="120"/>
              <w:rPr>
                <w:b/>
                <w:color w:val="auto"/>
              </w:rPr>
            </w:pPr>
            <w:r w:rsidRPr="00E7764F">
              <w:rPr>
                <w:b/>
                <w:color w:val="auto"/>
              </w:rPr>
              <w:t>Functional Limitations:</w:t>
            </w:r>
          </w:p>
        </w:tc>
        <w:tc>
          <w:tcPr>
            <w:tcW w:w="379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7BFD446" w14:textId="38AAA213" w:rsidR="00D77FF9" w:rsidRPr="00E7764F" w:rsidRDefault="00D77FF9" w:rsidP="00D77FF9">
            <w:pPr>
              <w:pStyle w:val="NoSpacing"/>
              <w:keepNext/>
              <w:keepLines/>
              <w:spacing w:before="120"/>
            </w:pPr>
            <w:r w:rsidRPr="00E7764F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01B09322" w14:textId="77777777" w:rsidTr="00805D8D">
        <w:trPr>
          <w:trHeight w:val="432"/>
        </w:trPr>
        <w:tc>
          <w:tcPr>
            <w:tcW w:w="120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FEA7255" w14:textId="5A9FAF4B" w:rsidR="00D77FF9" w:rsidRPr="00E7764F" w:rsidRDefault="00D77FF9" w:rsidP="00D77FF9">
            <w:pPr>
              <w:pStyle w:val="Subtitle"/>
              <w:spacing w:before="120"/>
              <w:rPr>
                <w:b/>
                <w:color w:val="auto"/>
              </w:rPr>
            </w:pPr>
            <w:r w:rsidRPr="00E7764F">
              <w:rPr>
                <w:b/>
                <w:color w:val="auto"/>
              </w:rPr>
              <w:t xml:space="preserve">Treatments: </w:t>
            </w:r>
          </w:p>
        </w:tc>
        <w:tc>
          <w:tcPr>
            <w:tcW w:w="379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030F840" w14:textId="729C9F78" w:rsidR="00D77FF9" w:rsidRPr="00E7764F" w:rsidRDefault="00D77FF9" w:rsidP="00D77FF9">
            <w:pPr>
              <w:pStyle w:val="NoSpacing"/>
              <w:keepNext/>
              <w:keepLines/>
              <w:spacing w:before="120"/>
            </w:pPr>
            <w:r w:rsidRPr="00E7764F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  <w:tr w:rsidR="00E7764F" w:rsidRPr="00E7764F" w14:paraId="7E2507FD" w14:textId="77777777" w:rsidTr="002C6889">
        <w:trPr>
          <w:trHeight w:val="432"/>
        </w:trPr>
        <w:tc>
          <w:tcPr>
            <w:tcW w:w="1205" w:type="pct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0976374" w14:textId="6DB06753" w:rsidR="00D77FF9" w:rsidRPr="00E7764F" w:rsidRDefault="00D77FF9" w:rsidP="00D77FF9">
            <w:pPr>
              <w:pStyle w:val="Subtitle"/>
              <w:spacing w:before="120"/>
              <w:rPr>
                <w:b/>
                <w:color w:val="auto"/>
              </w:rPr>
            </w:pPr>
            <w:r w:rsidRPr="00E7764F">
              <w:rPr>
                <w:b/>
                <w:color w:val="auto"/>
              </w:rPr>
              <w:t xml:space="preserve">Special Needs:  </w:t>
            </w:r>
          </w:p>
        </w:tc>
        <w:tc>
          <w:tcPr>
            <w:tcW w:w="3795" w:type="pct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7ACF4F60" w14:textId="4874D19E" w:rsidR="00D77FF9" w:rsidRPr="00E7764F" w:rsidRDefault="00D77FF9" w:rsidP="00D77FF9">
            <w:pPr>
              <w:pStyle w:val="NoSpacing"/>
              <w:keepNext/>
              <w:keepLines/>
              <w:spacing w:before="120"/>
            </w:pPr>
            <w:r w:rsidRPr="00E7764F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E7764F">
              <w:instrText xml:space="preserve"> FORMTEXT </w:instrText>
            </w:r>
            <w:r w:rsidRPr="00E7764F">
              <w:fldChar w:fldCharType="separate"/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rPr>
                <w:noProof/>
              </w:rPr>
              <w:t> </w:t>
            </w:r>
            <w:r w:rsidRPr="00E7764F">
              <w:fldChar w:fldCharType="end"/>
            </w:r>
          </w:p>
        </w:tc>
      </w:tr>
    </w:tbl>
    <w:p w14:paraId="4856C338" w14:textId="77777777" w:rsidR="00A710A6" w:rsidRPr="00E7764F" w:rsidRDefault="00A710A6" w:rsidP="00A710A6">
      <w:pPr>
        <w:pStyle w:val="Heading2"/>
        <w:rPr>
          <w:color w:val="auto"/>
        </w:rPr>
      </w:pPr>
      <w:r w:rsidRPr="00E7764F">
        <w:rPr>
          <w:b/>
          <w:color w:val="auto"/>
        </w:rPr>
        <w:t>OTHER RECOMMENDATIONS/REFERRALS</w:t>
      </w:r>
      <w:r w:rsidRPr="00E7764F">
        <w:rPr>
          <w:color w:val="auto"/>
        </w:rPr>
        <w:t xml:space="preserve"> </w:t>
      </w:r>
      <w:sdt>
        <w:sdtPr>
          <w:rPr>
            <w:color w:val="auto"/>
          </w:rPr>
          <w:id w:val="-646055697"/>
          <w15:appearance w15:val="hidden"/>
        </w:sdtPr>
        <w:sdtContent>
          <w:bookmarkStart w:id="54" w:name="Text51"/>
          <w:r w:rsidRPr="00E7764F">
            <w:rPr>
              <w:color w:val="auto"/>
            </w:rPr>
            <w:fldChar w:fldCharType="begin">
              <w:ffData>
                <w:name w:val="Text51"/>
                <w:enabled/>
                <w:calcOnExit w:val="0"/>
                <w:textInput/>
              </w:ffData>
            </w:fldChar>
          </w:r>
          <w:r w:rsidRPr="00E7764F">
            <w:rPr>
              <w:color w:val="auto"/>
            </w:rPr>
            <w:instrText xml:space="preserve"> FORMTEXT </w:instrText>
          </w:r>
          <w:r w:rsidRPr="00E7764F">
            <w:rPr>
              <w:color w:val="auto"/>
            </w:rPr>
          </w:r>
          <w:r w:rsidRPr="00E7764F">
            <w:rPr>
              <w:color w:val="auto"/>
            </w:rPr>
            <w:fldChar w:fldCharType="separate"/>
          </w:r>
          <w:r w:rsidRPr="00E7764F">
            <w:rPr>
              <w:noProof/>
              <w:color w:val="auto"/>
            </w:rPr>
            <w:t> </w:t>
          </w:r>
          <w:r w:rsidRPr="00E7764F">
            <w:rPr>
              <w:noProof/>
              <w:color w:val="auto"/>
            </w:rPr>
            <w:t> </w:t>
          </w:r>
          <w:r w:rsidRPr="00E7764F">
            <w:rPr>
              <w:noProof/>
              <w:color w:val="auto"/>
            </w:rPr>
            <w:t> </w:t>
          </w:r>
          <w:r w:rsidRPr="00E7764F">
            <w:rPr>
              <w:noProof/>
              <w:color w:val="auto"/>
            </w:rPr>
            <w:t> </w:t>
          </w:r>
          <w:r w:rsidRPr="00E7764F">
            <w:rPr>
              <w:noProof/>
              <w:color w:val="auto"/>
            </w:rPr>
            <w:t> </w:t>
          </w:r>
          <w:r w:rsidRPr="00E7764F">
            <w:rPr>
              <w:color w:val="auto"/>
            </w:rPr>
            <w:fldChar w:fldCharType="end"/>
          </w:r>
          <w:bookmarkEnd w:id="54"/>
        </w:sdtContent>
      </w:sdt>
    </w:p>
    <w:p w14:paraId="794FE923" w14:textId="6DBDD04E" w:rsidR="00861E0C" w:rsidRPr="00E7764F" w:rsidRDefault="00A710A6" w:rsidP="00A710A6">
      <w:pPr>
        <w:pStyle w:val="Heading2"/>
        <w:rPr>
          <w:color w:val="auto"/>
        </w:rPr>
      </w:pPr>
      <w:r w:rsidRPr="00E7764F">
        <w:rPr>
          <w:b/>
          <w:color w:val="auto"/>
        </w:rPr>
        <w:t>FOLLOW-UP</w:t>
      </w:r>
      <w:r w:rsidRPr="00E7764F">
        <w:rPr>
          <w:color w:val="auto"/>
        </w:rPr>
        <w:t xml:space="preserve"> </w:t>
      </w:r>
      <w:r w:rsidRPr="00E7764F">
        <w:rPr>
          <w:rStyle w:val="ContentcontrolsChar"/>
          <w:color w:val="auto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55" w:name="Text52"/>
      <w:r w:rsidRPr="00E7764F">
        <w:rPr>
          <w:rStyle w:val="ContentcontrolsChar"/>
          <w:color w:val="auto"/>
        </w:rPr>
        <w:instrText xml:space="preserve"> FORMTEXT </w:instrText>
      </w:r>
      <w:r w:rsidRPr="00E7764F">
        <w:rPr>
          <w:rStyle w:val="ContentcontrolsChar"/>
          <w:color w:val="auto"/>
        </w:rPr>
      </w:r>
      <w:r w:rsidRPr="00E7764F">
        <w:rPr>
          <w:rStyle w:val="ContentcontrolsChar"/>
          <w:color w:val="auto"/>
        </w:rPr>
        <w:fldChar w:fldCharType="separate"/>
      </w:r>
      <w:r w:rsidRPr="00E7764F">
        <w:rPr>
          <w:rStyle w:val="ContentcontrolsChar"/>
          <w:noProof/>
          <w:color w:val="auto"/>
        </w:rPr>
        <w:t> </w:t>
      </w:r>
      <w:r w:rsidRPr="00E7764F">
        <w:rPr>
          <w:rStyle w:val="ContentcontrolsChar"/>
          <w:noProof/>
          <w:color w:val="auto"/>
        </w:rPr>
        <w:t> </w:t>
      </w:r>
      <w:r w:rsidRPr="00E7764F">
        <w:rPr>
          <w:rStyle w:val="ContentcontrolsChar"/>
          <w:noProof/>
          <w:color w:val="auto"/>
        </w:rPr>
        <w:t> </w:t>
      </w:r>
      <w:r w:rsidRPr="00E7764F">
        <w:rPr>
          <w:rStyle w:val="ContentcontrolsChar"/>
          <w:noProof/>
          <w:color w:val="auto"/>
        </w:rPr>
        <w:t> </w:t>
      </w:r>
      <w:r w:rsidRPr="00E7764F">
        <w:rPr>
          <w:rStyle w:val="ContentcontrolsChar"/>
          <w:noProof/>
          <w:color w:val="auto"/>
        </w:rPr>
        <w:t> </w:t>
      </w:r>
      <w:r w:rsidRPr="00E7764F">
        <w:rPr>
          <w:rStyle w:val="ContentcontrolsChar"/>
          <w:color w:val="auto"/>
        </w:rPr>
        <w:fldChar w:fldCharType="end"/>
      </w:r>
      <w:bookmarkEnd w:id="55"/>
      <w:r w:rsidRPr="00E7764F">
        <w:rPr>
          <w:color w:val="auto"/>
        </w:rPr>
        <w:t xml:space="preserve"> </w:t>
      </w:r>
    </w:p>
    <w:p w14:paraId="438C054C" w14:textId="6F1C40D3" w:rsidR="00A710A6" w:rsidRDefault="00A710A6" w:rsidP="00A710A6">
      <w:pPr>
        <w:pStyle w:val="Heading2"/>
        <w:rPr>
          <w:color w:val="auto"/>
        </w:rPr>
      </w:pPr>
      <w:r w:rsidRPr="00E7764F">
        <w:rPr>
          <w:b/>
          <w:color w:val="auto"/>
        </w:rPr>
        <w:t>NEXT PHYSICAL</w:t>
      </w:r>
      <w:r w:rsidRPr="00E7764F">
        <w:rPr>
          <w:color w:val="auto"/>
        </w:rPr>
        <w:t xml:space="preserve"> </w:t>
      </w:r>
      <w:r w:rsidRPr="00E7764F">
        <w:rPr>
          <w:color w:val="auto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56" w:name="Text53"/>
      <w:r w:rsidRPr="00E7764F">
        <w:rPr>
          <w:color w:val="auto"/>
        </w:rPr>
        <w:instrText xml:space="preserve"> FORMTEXT </w:instrText>
      </w:r>
      <w:r w:rsidRPr="00E7764F">
        <w:rPr>
          <w:color w:val="auto"/>
        </w:rPr>
      </w:r>
      <w:r w:rsidRPr="00E7764F">
        <w:rPr>
          <w:color w:val="auto"/>
        </w:rPr>
        <w:fldChar w:fldCharType="separate"/>
      </w:r>
      <w:r w:rsidRPr="00E7764F">
        <w:rPr>
          <w:noProof/>
          <w:color w:val="auto"/>
        </w:rPr>
        <w:t> </w:t>
      </w:r>
      <w:r w:rsidRPr="00E7764F">
        <w:rPr>
          <w:noProof/>
          <w:color w:val="auto"/>
        </w:rPr>
        <w:t> </w:t>
      </w:r>
      <w:r w:rsidRPr="00E7764F">
        <w:rPr>
          <w:noProof/>
          <w:color w:val="auto"/>
        </w:rPr>
        <w:t> </w:t>
      </w:r>
      <w:r w:rsidRPr="00E7764F">
        <w:rPr>
          <w:noProof/>
          <w:color w:val="auto"/>
        </w:rPr>
        <w:t> </w:t>
      </w:r>
      <w:r w:rsidRPr="00E7764F">
        <w:rPr>
          <w:noProof/>
          <w:color w:val="auto"/>
        </w:rPr>
        <w:t> </w:t>
      </w:r>
      <w:r w:rsidRPr="00E7764F">
        <w:rPr>
          <w:color w:val="auto"/>
        </w:rPr>
        <w:fldChar w:fldCharType="end"/>
      </w:r>
      <w:bookmarkEnd w:id="56"/>
    </w:p>
    <w:p w14:paraId="29EFD890" w14:textId="77777777" w:rsidR="00B27A00" w:rsidRPr="00B27A00" w:rsidRDefault="00B27A00" w:rsidP="00B27A00"/>
    <w:tbl>
      <w:tblPr>
        <w:tblW w:w="5000" w:type="pct"/>
        <w:tblBorders>
          <w:top w:val="single" w:sz="12" w:space="0" w:color="009DD9" w:themeColor="accent2"/>
          <w:bottom w:val="single" w:sz="12" w:space="0" w:color="009DD9" w:themeColor="accent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2970"/>
        <w:gridCol w:w="2880"/>
      </w:tblGrid>
      <w:tr w:rsidR="00F32D06" w:rsidRPr="00E7764F" w14:paraId="16715035" w14:textId="77777777" w:rsidTr="00675261">
        <w:tc>
          <w:tcPr>
            <w:tcW w:w="4230" w:type="dxa"/>
            <w:tcBorders>
              <w:top w:val="single" w:sz="12" w:space="0" w:color="auto"/>
              <w:bottom w:val="nil"/>
            </w:tcBorders>
          </w:tcPr>
          <w:p w14:paraId="6C13DC52" w14:textId="440B31ED" w:rsidR="00F32D06" w:rsidRPr="00E7764F" w:rsidRDefault="00675261" w:rsidP="0068442D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PRINT NAME</w:t>
            </w:r>
          </w:p>
        </w:tc>
        <w:tc>
          <w:tcPr>
            <w:tcW w:w="2970" w:type="dxa"/>
            <w:tcBorders>
              <w:top w:val="single" w:sz="12" w:space="0" w:color="auto"/>
              <w:bottom w:val="nil"/>
            </w:tcBorders>
          </w:tcPr>
          <w:p w14:paraId="50F8328B" w14:textId="14EE20DA" w:rsidR="00F32D06" w:rsidRPr="00E7764F" w:rsidRDefault="00675261" w:rsidP="0068442D">
            <w:pPr>
              <w:pStyle w:val="Heading1"/>
              <w:rPr>
                <w:color w:val="auto"/>
              </w:rPr>
            </w:pPr>
            <w:r>
              <w:rPr>
                <w:color w:val="auto"/>
              </w:rPr>
              <w:t>EMAIL</w:t>
            </w:r>
          </w:p>
        </w:tc>
        <w:tc>
          <w:tcPr>
            <w:tcW w:w="2880" w:type="dxa"/>
            <w:tcBorders>
              <w:top w:val="single" w:sz="12" w:space="0" w:color="auto"/>
              <w:bottom w:val="nil"/>
            </w:tcBorders>
          </w:tcPr>
          <w:p w14:paraId="5CB7E8F8" w14:textId="567B1AEC" w:rsidR="00F32D06" w:rsidRPr="00E7764F" w:rsidRDefault="00675261" w:rsidP="0068442D">
            <w:pPr>
              <w:pStyle w:val="Heading1"/>
              <w:rPr>
                <w:color w:val="auto"/>
              </w:rPr>
            </w:pPr>
            <w:r w:rsidRPr="00675261">
              <w:rPr>
                <w:rStyle w:val="Heading1Char"/>
                <w:color w:val="auto"/>
              </w:rPr>
              <w:t>PHONE</w:t>
            </w:r>
            <w:r w:rsidR="00F32D06" w:rsidRPr="00675261">
              <w:rPr>
                <w:color w:val="auto"/>
              </w:rPr>
              <w:t xml:space="preserve"> </w:t>
            </w:r>
          </w:p>
        </w:tc>
      </w:tr>
    </w:tbl>
    <w:p w14:paraId="7FFEC68C" w14:textId="77777777" w:rsidR="00F32D06" w:rsidRPr="00E7764F" w:rsidRDefault="00F32D06"/>
    <w:tbl>
      <w:tblPr>
        <w:tblW w:w="5000" w:type="pct"/>
        <w:tblBorders>
          <w:top w:val="single" w:sz="12" w:space="0" w:color="009DD9" w:themeColor="accent2"/>
          <w:bottom w:val="single" w:sz="12" w:space="0" w:color="009DD9" w:themeColor="accent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0"/>
        <w:gridCol w:w="3330"/>
      </w:tblGrid>
      <w:tr w:rsidR="00B27A00" w:rsidRPr="00E7764F" w14:paraId="5626DBCF" w14:textId="77777777" w:rsidTr="00B27A00">
        <w:tc>
          <w:tcPr>
            <w:tcW w:w="6750" w:type="dxa"/>
            <w:tcBorders>
              <w:top w:val="single" w:sz="12" w:space="0" w:color="auto"/>
              <w:bottom w:val="nil"/>
            </w:tcBorders>
          </w:tcPr>
          <w:p w14:paraId="7E5FC85B" w14:textId="519EC340" w:rsidR="00B27A00" w:rsidRPr="00E7764F" w:rsidRDefault="00B27A00" w:rsidP="0069607F">
            <w:pPr>
              <w:pStyle w:val="Heading1"/>
              <w:rPr>
                <w:color w:val="auto"/>
              </w:rPr>
            </w:pPr>
            <w:r w:rsidRPr="00E7764F">
              <w:rPr>
                <w:color w:val="auto"/>
              </w:rPr>
              <w:t>SIGNATURE</w:t>
            </w:r>
            <w:r>
              <w:rPr>
                <w:color w:val="auto"/>
              </w:rPr>
              <w:t xml:space="preserve"> (WITH CREDENTIALS)</w:t>
            </w:r>
          </w:p>
        </w:tc>
        <w:tc>
          <w:tcPr>
            <w:tcW w:w="3330" w:type="dxa"/>
            <w:tcBorders>
              <w:top w:val="single" w:sz="12" w:space="0" w:color="auto"/>
              <w:bottom w:val="nil"/>
            </w:tcBorders>
          </w:tcPr>
          <w:p w14:paraId="57BBAE9F" w14:textId="77777777" w:rsidR="00B27A00" w:rsidRPr="00E7764F" w:rsidRDefault="00B27A00" w:rsidP="0069607F">
            <w:pPr>
              <w:pStyle w:val="Heading1"/>
              <w:rPr>
                <w:color w:val="auto"/>
              </w:rPr>
            </w:pPr>
            <w:r w:rsidRPr="00E7764F">
              <w:rPr>
                <w:rStyle w:val="Heading1Char"/>
                <w:color w:val="auto"/>
              </w:rPr>
              <w:t>DATE</w:t>
            </w:r>
            <w:r w:rsidRPr="00E7764F">
              <w:rPr>
                <w:color w:val="auto"/>
              </w:rPr>
              <w:t xml:space="preserve"> </w:t>
            </w:r>
          </w:p>
        </w:tc>
      </w:tr>
    </w:tbl>
    <w:p w14:paraId="4DA553FC" w14:textId="3EFCA7CC" w:rsidR="001F4F60" w:rsidRPr="00E7764F" w:rsidRDefault="001F4F60" w:rsidP="00890F75">
      <w:pPr>
        <w:tabs>
          <w:tab w:val="left" w:pos="4370"/>
        </w:tabs>
      </w:pPr>
    </w:p>
    <w:p w14:paraId="13E8359A" w14:textId="274317A3" w:rsidR="00E873AC" w:rsidRPr="00E7764F" w:rsidRDefault="00E873AC" w:rsidP="00E873AC">
      <w:pPr>
        <w:tabs>
          <w:tab w:val="left" w:pos="6675"/>
        </w:tabs>
      </w:pPr>
      <w:r w:rsidRPr="00E7764F">
        <w:tab/>
      </w:r>
    </w:p>
    <w:sectPr w:rsidR="00E873AC" w:rsidRPr="00E7764F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364C4" w14:textId="77777777" w:rsidR="0068442D" w:rsidRDefault="0068442D">
      <w:r>
        <w:separator/>
      </w:r>
    </w:p>
  </w:endnote>
  <w:endnote w:type="continuationSeparator" w:id="0">
    <w:p w14:paraId="5EA1F82B" w14:textId="77777777" w:rsidR="0068442D" w:rsidRDefault="0068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BCFED" w14:textId="4F1A6EDB" w:rsidR="0068442D" w:rsidRPr="008710E6" w:rsidRDefault="0068442D">
    <w:pPr>
      <w:pStyle w:val="Footer"/>
      <w:rPr>
        <w:color w:val="auto"/>
      </w:rPr>
    </w:pPr>
    <w:r w:rsidRPr="008710E6">
      <w:rPr>
        <w:color w:val="auto"/>
      </w:rPr>
      <w:t xml:space="preserve">Fax to: (410) </w:t>
    </w:r>
    <w:r>
      <w:rPr>
        <w:color w:val="auto"/>
      </w:rPr>
      <w:t>690</w:t>
    </w:r>
    <w:r w:rsidRPr="008710E6">
      <w:rPr>
        <w:color w:val="auto"/>
      </w:rPr>
      <w:t>-</w:t>
    </w:r>
    <w:r>
      <w:rPr>
        <w:color w:val="auto"/>
      </w:rPr>
      <w:t>7479</w:t>
    </w:r>
    <w:r w:rsidRPr="008710E6">
      <w:rPr>
        <w:color w:val="auto"/>
      </w:rPr>
      <w:t xml:space="preserve"> or email to:  </w:t>
    </w:r>
    <w:r>
      <w:rPr>
        <w:color w:val="auto"/>
      </w:rPr>
      <w:t>PHANCE</w:t>
    </w:r>
    <w:r w:rsidRPr="008710E6">
      <w:rPr>
        <w:color w:val="auto"/>
      </w:rPr>
      <w:t>@foundationsgroup.net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95F52" w14:textId="445570EC" w:rsidR="0068442D" w:rsidRDefault="0068442D">
    <w:pPr>
      <w:pStyle w:val="Footer"/>
      <w:rPr>
        <w:color w:val="auto"/>
      </w:rPr>
    </w:pPr>
    <w:bookmarkStart w:id="57" w:name="P1Footer"/>
    <w:r w:rsidRPr="005E27D6">
      <w:rPr>
        <w:color w:val="auto"/>
      </w:rPr>
      <w:t xml:space="preserve">Fax to (410) </w:t>
    </w:r>
    <w:r>
      <w:rPr>
        <w:color w:val="auto"/>
      </w:rPr>
      <w:t>690</w:t>
    </w:r>
    <w:r w:rsidRPr="005E27D6">
      <w:rPr>
        <w:color w:val="auto"/>
      </w:rPr>
      <w:t>-</w:t>
    </w:r>
    <w:r>
      <w:rPr>
        <w:color w:val="auto"/>
      </w:rPr>
      <w:t>7479</w:t>
    </w:r>
    <w:r w:rsidRPr="005E27D6">
      <w:rPr>
        <w:color w:val="auto"/>
      </w:rPr>
      <w:t xml:space="preserve"> or email to:  </w:t>
    </w:r>
    <w:r w:rsidRPr="00D45720">
      <w:rPr>
        <w:color w:val="auto"/>
      </w:rPr>
      <w:t>PHANCE@foundationsgroup.net</w:t>
    </w:r>
  </w:p>
  <w:p w14:paraId="5D700B50" w14:textId="36EEA37E" w:rsidR="0068442D" w:rsidRPr="005E27D6" w:rsidRDefault="0068442D">
    <w:pPr>
      <w:pStyle w:val="Footer"/>
      <w:rPr>
        <w:color w:val="auto"/>
      </w:rPr>
    </w:pPr>
    <w:r>
      <w:rPr>
        <w:color w:val="auto"/>
      </w:rPr>
      <w:t>uPDATED: 6/25/19</w:t>
    </w:r>
  </w:p>
  <w:bookmarkEnd w:id="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AD1F8" w14:textId="77777777" w:rsidR="0068442D" w:rsidRDefault="0068442D">
      <w:r>
        <w:separator/>
      </w:r>
    </w:p>
  </w:footnote>
  <w:footnote w:type="continuationSeparator" w:id="0">
    <w:p w14:paraId="54FAD490" w14:textId="77777777" w:rsidR="0068442D" w:rsidRDefault="00684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dTable1Light"/>
      <w:tblW w:w="5000" w:type="pct"/>
      <w:tblLook w:val="04A0" w:firstRow="1" w:lastRow="0" w:firstColumn="1" w:lastColumn="0" w:noHBand="0" w:noVBand="1"/>
      <w:tblDescription w:val="Patient information"/>
    </w:tblPr>
    <w:tblGrid>
      <w:gridCol w:w="3578"/>
      <w:gridCol w:w="1844"/>
      <w:gridCol w:w="1534"/>
      <w:gridCol w:w="3114"/>
    </w:tblGrid>
    <w:tr w:rsidR="0068442D" w14:paraId="6008661B" w14:textId="77777777" w:rsidTr="005E27D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326" w:type="dxa"/>
        </w:tcPr>
        <w:p w14:paraId="2B02612B" w14:textId="243B4497" w:rsidR="0068442D" w:rsidRPr="00A710A6" w:rsidRDefault="0068442D">
          <w:pPr>
            <w:pStyle w:val="Heading1"/>
            <w:outlineLvl w:val="0"/>
            <w:rPr>
              <w:color w:val="auto"/>
            </w:rPr>
          </w:pPr>
          <w:r w:rsidRPr="00A710A6">
            <w:rPr>
              <w:rStyle w:val="Heading1Char"/>
              <w:color w:val="auto"/>
            </w:rPr>
            <w:t>NAME</w:t>
          </w:r>
          <w:r w:rsidRPr="00A710A6">
            <w:rPr>
              <w:color w:val="auto"/>
            </w:rPr>
            <w:t xml:space="preserve"> </w:t>
          </w:r>
        </w:p>
      </w:tc>
      <w:tc>
        <w:tcPr>
          <w:tcW w:w="1714" w:type="dxa"/>
        </w:tcPr>
        <w:p w14:paraId="1556888A" w14:textId="3FE2601F" w:rsidR="0068442D" w:rsidRPr="00A710A6" w:rsidRDefault="0068442D">
          <w:pPr>
            <w:pStyle w:val="Heading1"/>
            <w:outlineLvl w:val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uto"/>
            </w:rPr>
          </w:pPr>
          <w:r w:rsidRPr="00A710A6">
            <w:rPr>
              <w:rStyle w:val="Heading1Char"/>
              <w:color w:val="auto"/>
            </w:rPr>
            <w:t>DOB</w:t>
          </w:r>
          <w:r w:rsidRPr="00A710A6">
            <w:rPr>
              <w:color w:val="auto"/>
            </w:rPr>
            <w:t xml:space="preserve"> </w:t>
          </w:r>
        </w:p>
      </w:tc>
      <w:tc>
        <w:tcPr>
          <w:tcW w:w="1426" w:type="dxa"/>
        </w:tcPr>
        <w:p w14:paraId="33C0C869" w14:textId="7E470002" w:rsidR="0068442D" w:rsidRPr="00A710A6" w:rsidRDefault="0068442D">
          <w:pPr>
            <w:pStyle w:val="Heading1"/>
            <w:outlineLvl w:val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uto"/>
            </w:rPr>
          </w:pPr>
          <w:r w:rsidRPr="00A710A6">
            <w:rPr>
              <w:rStyle w:val="Heading1Char"/>
              <w:color w:val="auto"/>
            </w:rPr>
            <w:t>AGE</w:t>
          </w:r>
          <w:r w:rsidRPr="00A710A6">
            <w:rPr>
              <w:color w:val="auto"/>
            </w:rPr>
            <w:t xml:space="preserve"> </w:t>
          </w:r>
        </w:p>
      </w:tc>
      <w:tc>
        <w:tcPr>
          <w:tcW w:w="2894" w:type="dxa"/>
        </w:tcPr>
        <w:p w14:paraId="05D5396B" w14:textId="72EC8472" w:rsidR="0068442D" w:rsidRPr="00A710A6" w:rsidRDefault="0068442D">
          <w:pPr>
            <w:pStyle w:val="Heading1"/>
            <w:outlineLvl w:val="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auto"/>
            </w:rPr>
          </w:pPr>
          <w:r w:rsidRPr="00A710A6">
            <w:rPr>
              <w:rStyle w:val="Heading1Char"/>
              <w:color w:val="auto"/>
            </w:rPr>
            <w:t>DATE</w:t>
          </w:r>
          <w:r w:rsidRPr="00A710A6">
            <w:rPr>
              <w:color w:val="auto"/>
            </w:rPr>
            <w:t xml:space="preserve"> </w:t>
          </w:r>
        </w:p>
      </w:tc>
    </w:tr>
    <w:tr w:rsidR="0068442D" w14:paraId="2FFD0C82" w14:textId="77777777" w:rsidTr="005E27D6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326" w:type="dxa"/>
        </w:tcPr>
        <w:p w14:paraId="3D420867" w14:textId="77777777" w:rsidR="0068442D" w:rsidRDefault="0068442D">
          <w:pPr>
            <w:pStyle w:val="NoSpacing"/>
          </w:pPr>
        </w:p>
      </w:tc>
      <w:tc>
        <w:tcPr>
          <w:tcW w:w="1714" w:type="dxa"/>
        </w:tcPr>
        <w:p w14:paraId="29493528" w14:textId="77777777" w:rsidR="0068442D" w:rsidRDefault="0068442D">
          <w:pPr>
            <w:pStyle w:val="NoSpacing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1426" w:type="dxa"/>
        </w:tcPr>
        <w:p w14:paraId="7888FBEC" w14:textId="77777777" w:rsidR="0068442D" w:rsidRDefault="0068442D">
          <w:pPr>
            <w:pStyle w:val="NoSpacing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2894" w:type="dxa"/>
        </w:tcPr>
        <w:p w14:paraId="3A357602" w14:textId="0C4039F8" w:rsidR="0068442D" w:rsidRDefault="0068442D">
          <w:pPr>
            <w:pStyle w:val="NoSpacing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 xml:space="preserve">pg. </w:t>
          </w: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58476407" w14:textId="45D5556E" w:rsidR="0068442D" w:rsidRDefault="006844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1D4EF" w14:textId="3A0D0765" w:rsidR="0068442D" w:rsidRPr="008630E0" w:rsidRDefault="0068442D" w:rsidP="00AF0CA7">
    <w:pPr>
      <w:pStyle w:val="Header"/>
      <w:jc w:val="right"/>
    </w:pPr>
    <w:r>
      <w:rPr>
        <w:noProof/>
      </w:rPr>
      <w:drawing>
        <wp:inline distT="0" distB="0" distL="0" distR="0" wp14:anchorId="20E18CED" wp14:editId="44AFF178">
          <wp:extent cx="1555115" cy="503673"/>
          <wp:effectExtent l="0" t="0" r="698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undation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63" cy="526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597D12" wp14:editId="7355ACC7">
              <wp:simplePos x="0" y="0"/>
              <wp:positionH relativeFrom="column">
                <wp:posOffset>2350330</wp:posOffset>
              </wp:positionH>
              <wp:positionV relativeFrom="paragraph">
                <wp:posOffset>-292980</wp:posOffset>
              </wp:positionV>
              <wp:extent cx="1746738" cy="593970"/>
              <wp:effectExtent l="0" t="0" r="635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6738" cy="5939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660F8" w14:textId="7CA0A5FE" w:rsidR="0068442D" w:rsidRPr="00271DDD" w:rsidRDefault="0068442D" w:rsidP="00A6522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97D1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85.05pt;margin-top:-23.05pt;width:137.55pt;height:4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" fillcolor="white [3201]" stroked="f" strokeweight=".5pt">
              <v:textbox>
                <w:txbxContent>
                  <w:p w14:paraId="401660F8" w14:textId="7CA0A5FE" w:rsidR="0068442D" w:rsidRPr="00271DDD" w:rsidRDefault="0068442D" w:rsidP="00A6522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686D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F9B5C1A"/>
    <w:multiLevelType w:val="hybridMultilevel"/>
    <w:tmpl w:val="2C506D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6463C1"/>
    <w:multiLevelType w:val="hybridMultilevel"/>
    <w:tmpl w:val="5AF627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9730B4"/>
    <w:multiLevelType w:val="hybridMultilevel"/>
    <w:tmpl w:val="8FC4F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060632"/>
    <w:multiLevelType w:val="hybridMultilevel"/>
    <w:tmpl w:val="A4C0FF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9E0C31"/>
    <w:multiLevelType w:val="hybridMultilevel"/>
    <w:tmpl w:val="D4F676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F144E1A"/>
    <w:multiLevelType w:val="hybridMultilevel"/>
    <w:tmpl w:val="00425B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F73F05"/>
    <w:multiLevelType w:val="hybridMultilevel"/>
    <w:tmpl w:val="B23C5144"/>
    <w:lvl w:ilvl="0" w:tplc="193EDAE4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B33092"/>
    <w:multiLevelType w:val="hybridMultilevel"/>
    <w:tmpl w:val="564AB53C"/>
    <w:lvl w:ilvl="0" w:tplc="4FAA93D4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D069CE"/>
    <w:multiLevelType w:val="hybridMultilevel"/>
    <w:tmpl w:val="8FC4F1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3"/>
  </w:num>
  <w:num w:numId="8">
    <w:abstractNumId w:val="7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8"/>
  </w:num>
  <w:num w:numId="14">
    <w:abstractNumId w:val="8"/>
    <w:lvlOverride w:ilvl="0">
      <w:startOverride w:val="1"/>
    </w:lvlOverride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Dn3f+EeIT+K+YeFP0r3tKr71TxcNp5ZIMhxo//G809ucgf2OO8yLPxBEpl5GPMSOZGw+0I7OiRcmv5uRQOfiNA==" w:salt="bYynKeK6tPaSInC+g9+u3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WwMDA3MTE1NzawNDFU0lEKTi0uzszPAykwqgUAIfEjEywAAAA="/>
  </w:docVars>
  <w:rsids>
    <w:rsidRoot w:val="00FA312F"/>
    <w:rsid w:val="00027460"/>
    <w:rsid w:val="00043C54"/>
    <w:rsid w:val="0004708B"/>
    <w:rsid w:val="000647F3"/>
    <w:rsid w:val="00074BAB"/>
    <w:rsid w:val="000905F6"/>
    <w:rsid w:val="00092641"/>
    <w:rsid w:val="0009304B"/>
    <w:rsid w:val="000A12FF"/>
    <w:rsid w:val="000A3560"/>
    <w:rsid w:val="000A54EC"/>
    <w:rsid w:val="000B3DF9"/>
    <w:rsid w:val="0011219C"/>
    <w:rsid w:val="00112E52"/>
    <w:rsid w:val="00114C38"/>
    <w:rsid w:val="00131284"/>
    <w:rsid w:val="0015186B"/>
    <w:rsid w:val="00151F34"/>
    <w:rsid w:val="001718B2"/>
    <w:rsid w:val="001C175A"/>
    <w:rsid w:val="001C5395"/>
    <w:rsid w:val="001F0A1E"/>
    <w:rsid w:val="001F1FEB"/>
    <w:rsid w:val="001F3E03"/>
    <w:rsid w:val="001F4F60"/>
    <w:rsid w:val="001F586D"/>
    <w:rsid w:val="00224845"/>
    <w:rsid w:val="00232996"/>
    <w:rsid w:val="00271DDD"/>
    <w:rsid w:val="002924C2"/>
    <w:rsid w:val="002A071D"/>
    <w:rsid w:val="002C6889"/>
    <w:rsid w:val="002D3316"/>
    <w:rsid w:val="002D7703"/>
    <w:rsid w:val="003106CE"/>
    <w:rsid w:val="0032668F"/>
    <w:rsid w:val="0036623A"/>
    <w:rsid w:val="003835EB"/>
    <w:rsid w:val="003866E1"/>
    <w:rsid w:val="003943BD"/>
    <w:rsid w:val="003B3398"/>
    <w:rsid w:val="003D52A3"/>
    <w:rsid w:val="003D6FB2"/>
    <w:rsid w:val="003E3581"/>
    <w:rsid w:val="004154F9"/>
    <w:rsid w:val="004339C7"/>
    <w:rsid w:val="00434333"/>
    <w:rsid w:val="004360FF"/>
    <w:rsid w:val="00460C5D"/>
    <w:rsid w:val="004633E8"/>
    <w:rsid w:val="004852C0"/>
    <w:rsid w:val="004C0CCE"/>
    <w:rsid w:val="00515112"/>
    <w:rsid w:val="005158C0"/>
    <w:rsid w:val="005E27D6"/>
    <w:rsid w:val="00611DE5"/>
    <w:rsid w:val="00617811"/>
    <w:rsid w:val="00651363"/>
    <w:rsid w:val="00651A83"/>
    <w:rsid w:val="00663FCF"/>
    <w:rsid w:val="00674A03"/>
    <w:rsid w:val="00674F4A"/>
    <w:rsid w:val="00675261"/>
    <w:rsid w:val="0067788C"/>
    <w:rsid w:val="0068442D"/>
    <w:rsid w:val="00687084"/>
    <w:rsid w:val="0069607F"/>
    <w:rsid w:val="006A4D4C"/>
    <w:rsid w:val="006A65E4"/>
    <w:rsid w:val="006E6531"/>
    <w:rsid w:val="00723E5A"/>
    <w:rsid w:val="0072403A"/>
    <w:rsid w:val="00727DCE"/>
    <w:rsid w:val="007723FF"/>
    <w:rsid w:val="00774913"/>
    <w:rsid w:val="007B085F"/>
    <w:rsid w:val="007D5A85"/>
    <w:rsid w:val="007E78D0"/>
    <w:rsid w:val="007E7F40"/>
    <w:rsid w:val="00805D8D"/>
    <w:rsid w:val="008147F1"/>
    <w:rsid w:val="00861E0C"/>
    <w:rsid w:val="008630E0"/>
    <w:rsid w:val="008639C8"/>
    <w:rsid w:val="008710E6"/>
    <w:rsid w:val="008751DE"/>
    <w:rsid w:val="008868E4"/>
    <w:rsid w:val="00887696"/>
    <w:rsid w:val="00890F75"/>
    <w:rsid w:val="00896E17"/>
    <w:rsid w:val="008A0AA7"/>
    <w:rsid w:val="008A3CA6"/>
    <w:rsid w:val="008C742D"/>
    <w:rsid w:val="008E7625"/>
    <w:rsid w:val="0091177D"/>
    <w:rsid w:val="0091512D"/>
    <w:rsid w:val="0097156C"/>
    <w:rsid w:val="00977779"/>
    <w:rsid w:val="009C7FDC"/>
    <w:rsid w:val="009F079B"/>
    <w:rsid w:val="00A06568"/>
    <w:rsid w:val="00A26083"/>
    <w:rsid w:val="00A6522E"/>
    <w:rsid w:val="00A710A6"/>
    <w:rsid w:val="00A81B2B"/>
    <w:rsid w:val="00AA2C58"/>
    <w:rsid w:val="00AA7003"/>
    <w:rsid w:val="00AB0A32"/>
    <w:rsid w:val="00AE0EDE"/>
    <w:rsid w:val="00AF0CA7"/>
    <w:rsid w:val="00B27A00"/>
    <w:rsid w:val="00B45479"/>
    <w:rsid w:val="00BB6DA2"/>
    <w:rsid w:val="00BC79A9"/>
    <w:rsid w:val="00BD7C6F"/>
    <w:rsid w:val="00BE7A92"/>
    <w:rsid w:val="00BF52CB"/>
    <w:rsid w:val="00BF673F"/>
    <w:rsid w:val="00C41C29"/>
    <w:rsid w:val="00C44FD5"/>
    <w:rsid w:val="00C62E00"/>
    <w:rsid w:val="00C63672"/>
    <w:rsid w:val="00C84B03"/>
    <w:rsid w:val="00C941D7"/>
    <w:rsid w:val="00CB356D"/>
    <w:rsid w:val="00CC4B7C"/>
    <w:rsid w:val="00CF0F52"/>
    <w:rsid w:val="00D064D1"/>
    <w:rsid w:val="00D3406E"/>
    <w:rsid w:val="00D37B8A"/>
    <w:rsid w:val="00D45720"/>
    <w:rsid w:val="00D77FF9"/>
    <w:rsid w:val="00D905EF"/>
    <w:rsid w:val="00D921F0"/>
    <w:rsid w:val="00DA2918"/>
    <w:rsid w:val="00DA7319"/>
    <w:rsid w:val="00DB131C"/>
    <w:rsid w:val="00E06DFC"/>
    <w:rsid w:val="00E343A8"/>
    <w:rsid w:val="00E7764F"/>
    <w:rsid w:val="00E873AC"/>
    <w:rsid w:val="00EB36CE"/>
    <w:rsid w:val="00EC1141"/>
    <w:rsid w:val="00EF0360"/>
    <w:rsid w:val="00F16F25"/>
    <w:rsid w:val="00F25372"/>
    <w:rsid w:val="00F32D06"/>
    <w:rsid w:val="00F3711E"/>
    <w:rsid w:val="00F40DE8"/>
    <w:rsid w:val="00F55054"/>
    <w:rsid w:val="00F553CA"/>
    <w:rsid w:val="00F81574"/>
    <w:rsid w:val="00F85D00"/>
    <w:rsid w:val="00FA312F"/>
    <w:rsid w:val="00FC2360"/>
    <w:rsid w:val="00FC4FC7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6A3BBEA"/>
  <w15:chartTrackingRefBased/>
  <w15:docId w15:val="{F88B6C0A-3431-4B7A-9915-526952247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1"/>
        <w:sz w:val="21"/>
        <w:szCs w:val="21"/>
        <w:lang w:val="en-US" w:eastAsia="ja-JP" w:bidi="ar-SA"/>
        <w14:ligatures w14:val="standard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spacing w:after="0" w:line="240" w:lineRule="auto"/>
      <w:outlineLvl w:val="0"/>
    </w:pPr>
    <w:rPr>
      <w:rFonts w:asciiTheme="majorHAnsi" w:eastAsiaTheme="majorEastAsia" w:hAnsiTheme="majorHAnsi" w:cstheme="majorBidi"/>
      <w:color w:val="0F6FC6" w:themeColor="accent1"/>
    </w:rPr>
  </w:style>
  <w:style w:type="paragraph" w:styleId="Heading2">
    <w:name w:val="heading 2"/>
    <w:basedOn w:val="Heading1"/>
    <w:next w:val="Normal"/>
    <w:link w:val="Heading2Char"/>
    <w:uiPriority w:val="1"/>
    <w:pPr>
      <w:spacing w:after="120"/>
      <w:outlineLvl w:val="1"/>
    </w:pPr>
  </w:style>
  <w:style w:type="paragraph" w:styleId="Heading3">
    <w:name w:val="heading 3"/>
    <w:basedOn w:val="Normal"/>
    <w:next w:val="Normal"/>
    <w:link w:val="Heading3Char"/>
    <w:uiPriority w:val="19"/>
    <w:semiHidden/>
    <w:unhideWhenUsed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160" w:after="0"/>
      <w:outlineLvl w:val="4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olor w:val="0F6FC6" w:themeColor="accent1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olor w:val="0F6FC6" w:themeColor="accent1"/>
    </w:rPr>
  </w:style>
  <w:style w:type="character" w:customStyle="1" w:styleId="Heading3Char">
    <w:name w:val="Heading 3 Char"/>
    <w:basedOn w:val="DefaultParagraphFont"/>
    <w:link w:val="Heading3"/>
    <w:uiPriority w:val="19"/>
    <w:semiHidden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240" w:line="216" w:lineRule="auto"/>
      <w:contextualSpacing/>
      <w:jc w:val="center"/>
    </w:pPr>
    <w:rPr>
      <w:rFonts w:asciiTheme="majorHAnsi" w:eastAsiaTheme="majorEastAsia" w:hAnsiTheme="majorHAnsi" w:cstheme="majorBidi"/>
      <w:caps/>
      <w:color w:val="009DD9" w:themeColor="accent2"/>
      <w:spacing w:val="-7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009DD9" w:themeColor="accent2"/>
      <w:spacing w:val="-7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"/>
    <w:qFormat/>
    <w:pPr>
      <w:keepNext/>
      <w:keepLines/>
      <w:spacing w:before="240" w:after="0" w:line="240" w:lineRule="auto"/>
    </w:pPr>
    <w:rPr>
      <w:rFonts w:asciiTheme="majorHAnsi" w:eastAsiaTheme="majorEastAsia" w:hAnsiTheme="majorHAnsi" w:cstheme="majorBidi"/>
      <w:caps/>
      <w:color w:val="009DD9" w:themeColor="accent2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color w:val="009DD9" w:themeColor="accent2"/>
      <w:sz w:val="20"/>
      <w:szCs w:val="20"/>
    </w:rPr>
  </w:style>
  <w:style w:type="character" w:styleId="Strong">
    <w:name w:val="Strong"/>
    <w:uiPriority w:val="1"/>
    <w:qFormat/>
    <w:rPr>
      <w:color w:val="0F6FC6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bottom w:val="single" w:sz="4" w:space="0" w:color="59A9F2" w:themeColor="accent1" w:themeTint="99"/>
        </w:tcBorders>
      </w:tcPr>
    </w:tblStylePr>
    <w:tblStylePr w:type="nwCell">
      <w:tblPr/>
      <w:tcPr>
        <w:tcBorders>
          <w:bottom w:val="single" w:sz="4" w:space="0" w:color="59A9F2" w:themeColor="accent1" w:themeTint="99"/>
        </w:tcBorders>
      </w:tcPr>
    </w:tblStylePr>
    <w:tblStylePr w:type="seCell">
      <w:tblPr/>
      <w:tcPr>
        <w:tcBorders>
          <w:top w:val="single" w:sz="4" w:space="0" w:color="59A9F2" w:themeColor="accent1" w:themeTint="99"/>
        </w:tcBorders>
      </w:tcPr>
    </w:tblStylePr>
    <w:tblStylePr w:type="swCell">
      <w:tblPr/>
      <w:tcPr>
        <w:tcBorders>
          <w:top w:val="single" w:sz="4" w:space="0" w:color="59A9F2" w:themeColor="accent1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6FC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6FC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6FC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6FC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bottom w:w="29" w:type="dxa"/>
      </w:tblCellMar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DBEFF9" w:themeColor="background2"/>
        <w:bottom w:val="single" w:sz="4" w:space="0" w:color="DBEFF9" w:themeColor="background2"/>
        <w:insideH w:val="single" w:sz="4" w:space="0" w:color="DBEFF9" w:themeColor="background2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bottom w:val="single" w:sz="4" w:space="0" w:color="59A9F2" w:themeColor="accent1" w:themeTint="99"/>
        <w:insideH w:val="single" w:sz="4" w:space="0" w:color="59A9F2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  <w:insideV w:val="single" w:sz="4" w:space="0" w:color="4FCDFF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  <w:insideV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009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AE6B6" w:themeColor="accent6" w:themeTint="66"/>
        <w:left w:val="single" w:sz="4" w:space="0" w:color="DAE6B6" w:themeColor="accent6" w:themeTint="66"/>
        <w:bottom w:val="single" w:sz="4" w:space="0" w:color="DAE6B6" w:themeColor="accent6" w:themeTint="66"/>
        <w:right w:val="single" w:sz="4" w:space="0" w:color="DAE6B6" w:themeColor="accent6" w:themeTint="66"/>
        <w:insideH w:val="single" w:sz="4" w:space="0" w:color="DAE6B6" w:themeColor="accent6" w:themeTint="66"/>
        <w:insideV w:val="single" w:sz="4" w:space="0" w:color="DAE6B6" w:themeColor="accent6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2"/>
    <w:pPr>
      <w:spacing w:after="0" w:line="240" w:lineRule="auto"/>
      <w:jc w:val="center"/>
    </w:pPr>
    <w:rPr>
      <w:caps/>
      <w:color w:val="0F6FC6" w:themeColor="accen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2"/>
    <w:rPr>
      <w:caps/>
      <w:color w:val="0F6FC6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Number">
    <w:name w:val="List Number"/>
    <w:basedOn w:val="Normal"/>
    <w:uiPriority w:val="1"/>
    <w:qFormat/>
    <w:pPr>
      <w:numPr>
        <w:numId w:val="13"/>
      </w:numPr>
      <w:spacing w:before="0" w:after="0" w:line="240" w:lineRule="auto"/>
    </w:pPr>
  </w:style>
  <w:style w:type="paragraph" w:styleId="NoSpacing">
    <w:name w:val="No Spacing"/>
    <w:basedOn w:val="Normal"/>
    <w:uiPriority w:val="1"/>
    <w:qFormat/>
    <w:pPr>
      <w:spacing w:before="0" w:after="0" w:line="240" w:lineRule="auto"/>
    </w:pPr>
  </w:style>
  <w:style w:type="paragraph" w:customStyle="1" w:styleId="Contentcontrols">
    <w:name w:val="Content controls"/>
    <w:basedOn w:val="Heading1"/>
    <w:link w:val="ContentcontrolsChar"/>
    <w:uiPriority w:val="1"/>
    <w:qFormat/>
    <w:rPr>
      <w:color w:val="000000" w:themeColor="text1"/>
    </w:rPr>
  </w:style>
  <w:style w:type="character" w:customStyle="1" w:styleId="ContentcontrolsChar">
    <w:name w:val="Content controls Char"/>
    <w:basedOn w:val="DefaultParagraphFont"/>
    <w:link w:val="Contentcontrols"/>
    <w:uiPriority w:val="1"/>
    <w:rPr>
      <w:rFonts w:asciiTheme="majorHAnsi" w:eastAsiaTheme="majorEastAsia" w:hAnsiTheme="majorHAnsi" w:cstheme="majorBidi"/>
      <w:color w:val="000000" w:themeColor="text1"/>
    </w:rPr>
  </w:style>
  <w:style w:type="table" w:styleId="GridTable1Light-Accent2">
    <w:name w:val="Grid Table 1 Light Accent 2"/>
    <w:basedOn w:val="TableNormal"/>
    <w:uiPriority w:val="46"/>
    <w:rsid w:val="00112E52"/>
    <w:pPr>
      <w:spacing w:after="0" w:line="240" w:lineRule="auto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3D52A3"/>
    <w:pPr>
      <w:spacing w:after="0" w:line="240" w:lineRule="auto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GridTable1Light-Accent1">
    <w:name w:val="Grid Table 1 Light Accent 1"/>
    <w:basedOn w:val="TableNormal"/>
    <w:uiPriority w:val="46"/>
    <w:rsid w:val="00887696"/>
    <w:pPr>
      <w:spacing w:after="0" w:line="240" w:lineRule="auto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AA700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D45720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8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's%20ThinkPad\AppData\Roaming\Microsoft\Templates\Yearly%20physical%20exam%20form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BE3310238644CB8CB5BDBF22382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97A5A-4B31-46D1-A5FE-D2820B5E333F}"/>
      </w:docPartPr>
      <w:docPartBody>
        <w:p w:rsidR="00486D35" w:rsidRDefault="003D3AFA" w:rsidP="003D3AFA">
          <w:pPr>
            <w:pStyle w:val="B5BE3310238644CB8CB5BDBF22382F7A"/>
          </w:pPr>
          <w:r>
            <w:rPr>
              <w:rStyle w:val="Strong"/>
            </w:rPr>
            <w:t>[Other]</w:t>
          </w:r>
        </w:p>
      </w:docPartBody>
    </w:docPart>
    <w:docPart>
      <w:docPartPr>
        <w:name w:val="CD4AB241A82649639C5C405AC6591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670EA-55B8-4CBC-8028-5B4A5B054E75}"/>
      </w:docPartPr>
      <w:docPartBody>
        <w:p w:rsidR="001E3134" w:rsidRDefault="00486D35" w:rsidP="00486D35">
          <w:pPr>
            <w:pStyle w:val="CD4AB241A82649639C5C405AC659177D"/>
          </w:pPr>
          <w:r>
            <w:rPr>
              <w:rStyle w:val="ContentcontrolsChar"/>
            </w:rPr>
            <w:t>[Primary Dx]</w:t>
          </w:r>
        </w:p>
      </w:docPartBody>
    </w:docPart>
    <w:docPart>
      <w:docPartPr>
        <w:name w:val="654BBFA3B7614F169037FFD05239E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6BED8-AD05-40A4-ABFE-EF26EEFD2B19}"/>
      </w:docPartPr>
      <w:docPartBody>
        <w:p w:rsidR="001E3134" w:rsidRDefault="00486D35" w:rsidP="00486D35">
          <w:pPr>
            <w:pStyle w:val="654BBFA3B7614F169037FFD05239E606"/>
          </w:pPr>
          <w:r>
            <w:rPr>
              <w:rStyle w:val="ContentcontrolsChar"/>
            </w:rPr>
            <w:t>[Primary Dx]</w:t>
          </w:r>
        </w:p>
      </w:docPartBody>
    </w:docPart>
    <w:docPart>
      <w:docPartPr>
        <w:name w:val="02D17077E404499D89AF19957A8691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468CC-28F1-4BEC-9064-279AE952B14E}"/>
      </w:docPartPr>
      <w:docPartBody>
        <w:p w:rsidR="00000000" w:rsidRDefault="006B15A0" w:rsidP="006B15A0">
          <w:pPr>
            <w:pStyle w:val="02D17077E404499D89AF19957A86910F"/>
          </w:pPr>
          <w:r>
            <w:rPr>
              <w:rStyle w:val="Strong"/>
            </w:rPr>
            <w:t>[Other]</w:t>
          </w:r>
        </w:p>
      </w:docPartBody>
    </w:docPart>
    <w:docPart>
      <w:docPartPr>
        <w:name w:val="E0463B89DC0346A499E5AB689D004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8DAC0-6DC3-44F8-938E-D630CFC43947}"/>
      </w:docPartPr>
      <w:docPartBody>
        <w:p w:rsidR="00000000" w:rsidRDefault="006B15A0" w:rsidP="006B15A0">
          <w:pPr>
            <w:pStyle w:val="E0463B89DC0346A499E5AB689D004C76"/>
          </w:pPr>
          <w:r>
            <w:rPr>
              <w:rStyle w:val="Strong"/>
            </w:rPr>
            <w:t>[Other]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6A"/>
    <w:rsid w:val="00063297"/>
    <w:rsid w:val="00170904"/>
    <w:rsid w:val="001E3134"/>
    <w:rsid w:val="003D3AFA"/>
    <w:rsid w:val="00486D35"/>
    <w:rsid w:val="00495710"/>
    <w:rsid w:val="00550B6A"/>
    <w:rsid w:val="006B15A0"/>
    <w:rsid w:val="00770996"/>
    <w:rsid w:val="00C77B72"/>
    <w:rsid w:val="00CB5FC5"/>
    <w:rsid w:val="00DF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B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A1AF247715410C90D5D7DF4900716C">
    <w:name w:val="8FA1AF247715410C90D5D7DF4900716C"/>
  </w:style>
  <w:style w:type="paragraph" w:customStyle="1" w:styleId="F1E08A1AF47F40EB9119489ADCD3C679">
    <w:name w:val="F1E08A1AF47F40EB9119489ADCD3C679"/>
  </w:style>
  <w:style w:type="paragraph" w:customStyle="1" w:styleId="88F8998814564C3BAFEA05D1E74950A1">
    <w:name w:val="88F8998814564C3BAFEA05D1E74950A1"/>
  </w:style>
  <w:style w:type="paragraph" w:customStyle="1" w:styleId="239D3DA2D2354A7FA4863E05927DF1D8">
    <w:name w:val="239D3DA2D2354A7FA4863E05927DF1D8"/>
  </w:style>
  <w:style w:type="paragraph" w:customStyle="1" w:styleId="8E329C5FF2FC4F85919F4B064C9E10A1">
    <w:name w:val="8E329C5FF2FC4F85919F4B064C9E10A1"/>
  </w:style>
  <w:style w:type="paragraph" w:customStyle="1" w:styleId="86FE95753C6246D2A88338187FD9C2FE">
    <w:name w:val="86FE95753C6246D2A88338187FD9C2FE"/>
  </w:style>
  <w:style w:type="paragraph" w:customStyle="1" w:styleId="C7B917F173364029AF243C942DD9A7E3">
    <w:name w:val="C7B917F173364029AF243C942DD9A7E3"/>
  </w:style>
  <w:style w:type="paragraph" w:customStyle="1" w:styleId="5A70C932C84A40FCA479C9DBD6B7ED1F">
    <w:name w:val="5A70C932C84A40FCA479C9DBD6B7ED1F"/>
  </w:style>
  <w:style w:type="paragraph" w:customStyle="1" w:styleId="E835D38FF9374E45AD965260DB8A7F7D">
    <w:name w:val="E835D38FF9374E45AD965260DB8A7F7D"/>
  </w:style>
  <w:style w:type="paragraph" w:customStyle="1" w:styleId="51DB7D880B4D47A4B7E65D64D92B7DE5">
    <w:name w:val="51DB7D880B4D47A4B7E65D64D92B7DE5"/>
  </w:style>
  <w:style w:type="paragraph" w:customStyle="1" w:styleId="C96FA43F0F9944039976BC3D794B26F1">
    <w:name w:val="C96FA43F0F9944039976BC3D794B26F1"/>
  </w:style>
  <w:style w:type="paragraph" w:customStyle="1" w:styleId="BCCE927D028041A380C096FE56B0DBCD">
    <w:name w:val="BCCE927D028041A380C096FE56B0DBCD"/>
  </w:style>
  <w:style w:type="character" w:styleId="Strong">
    <w:name w:val="Strong"/>
    <w:uiPriority w:val="1"/>
    <w:qFormat/>
    <w:rsid w:val="006B15A0"/>
    <w:rPr>
      <w:color w:val="4472C4" w:themeColor="accent1"/>
    </w:rPr>
  </w:style>
  <w:style w:type="paragraph" w:customStyle="1" w:styleId="C4A42278CE924E599AC0B937A7BEE6B7">
    <w:name w:val="C4A42278CE924E599AC0B937A7BEE6B7"/>
  </w:style>
  <w:style w:type="paragraph" w:customStyle="1" w:styleId="60CA5A66A0824FE2A32033F99B2E05A6">
    <w:name w:val="60CA5A66A0824FE2A32033F99B2E05A6"/>
  </w:style>
  <w:style w:type="paragraph" w:customStyle="1" w:styleId="02018FE731774C05888284F73F3B8C5A">
    <w:name w:val="02018FE731774C05888284F73F3B8C5A"/>
  </w:style>
  <w:style w:type="paragraph" w:customStyle="1" w:styleId="F9F125F12C904A81B410BD01A047E2DB">
    <w:name w:val="F9F125F12C904A81B410BD01A047E2DB"/>
  </w:style>
  <w:style w:type="paragraph" w:customStyle="1" w:styleId="8DED62403577418FB36C7542ACF485BA">
    <w:name w:val="8DED62403577418FB36C7542ACF485BA"/>
  </w:style>
  <w:style w:type="paragraph" w:customStyle="1" w:styleId="09C6EFBF741649E58DBE9070BF7B8E5D">
    <w:name w:val="09C6EFBF741649E58DBE9070BF7B8E5D"/>
  </w:style>
  <w:style w:type="paragraph" w:customStyle="1" w:styleId="0736BACA8CA24CDAAE093C579978E3B2">
    <w:name w:val="0736BACA8CA24CDAAE093C579978E3B2"/>
    <w:rsid w:val="00550B6A"/>
  </w:style>
  <w:style w:type="paragraph" w:customStyle="1" w:styleId="BBEB53DB4736491491A632C3AC73753E">
    <w:name w:val="BBEB53DB4736491491A632C3AC73753E"/>
    <w:rsid w:val="00550B6A"/>
  </w:style>
  <w:style w:type="paragraph" w:customStyle="1" w:styleId="177116B86625487094ECDE648D4CDE4F">
    <w:name w:val="177116B86625487094ECDE648D4CDE4F"/>
    <w:rsid w:val="00550B6A"/>
  </w:style>
  <w:style w:type="paragraph" w:customStyle="1" w:styleId="B96C337E26974F1EB6FDAFA6BE2355EA">
    <w:name w:val="B96C337E26974F1EB6FDAFA6BE2355EA"/>
    <w:rsid w:val="00550B6A"/>
  </w:style>
  <w:style w:type="paragraph" w:customStyle="1" w:styleId="828DBD00EE8C4A97AC35BC898622B0D5">
    <w:name w:val="828DBD00EE8C4A97AC35BC898622B0D5"/>
    <w:rsid w:val="00550B6A"/>
  </w:style>
  <w:style w:type="character" w:styleId="PlaceholderText">
    <w:name w:val="Placeholder Text"/>
    <w:basedOn w:val="DefaultParagraphFont"/>
    <w:uiPriority w:val="99"/>
    <w:semiHidden/>
    <w:rsid w:val="00550B6A"/>
    <w:rPr>
      <w:color w:val="808080"/>
    </w:rPr>
  </w:style>
  <w:style w:type="paragraph" w:customStyle="1" w:styleId="Contentcontrols">
    <w:name w:val="Content controls"/>
    <w:basedOn w:val="Heading1"/>
    <w:link w:val="ContentcontrolsChar"/>
    <w:uiPriority w:val="1"/>
    <w:qFormat/>
    <w:rsid w:val="00486D35"/>
    <w:pPr>
      <w:keepLines w:val="0"/>
      <w:spacing w:before="120" w:line="240" w:lineRule="auto"/>
    </w:pPr>
    <w:rPr>
      <w:color w:val="000000" w:themeColor="text1"/>
      <w:kern w:val="21"/>
      <w:sz w:val="21"/>
      <w:szCs w:val="21"/>
      <w:lang w:eastAsia="ja-JP"/>
      <w14:ligatures w14:val="standard"/>
    </w:rPr>
  </w:style>
  <w:style w:type="character" w:customStyle="1" w:styleId="ContentcontrolsChar">
    <w:name w:val="Content controls Char"/>
    <w:basedOn w:val="DefaultParagraphFont"/>
    <w:link w:val="Contentcontrols"/>
    <w:uiPriority w:val="1"/>
    <w:rsid w:val="00486D35"/>
    <w:rPr>
      <w:rFonts w:asciiTheme="majorHAnsi" w:eastAsiaTheme="majorEastAsia" w:hAnsiTheme="majorHAnsi" w:cstheme="majorBidi"/>
      <w:color w:val="000000" w:themeColor="text1"/>
      <w:kern w:val="21"/>
      <w:sz w:val="21"/>
      <w:szCs w:val="21"/>
      <w:lang w:eastAsia="ja-JP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9"/>
    <w:rsid w:val="00550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8FA1AF247715410C90D5D7DF4900716C1">
    <w:name w:val="8FA1AF247715410C90D5D7DF4900716C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FA1AF247715410C90D5D7DF4900716C2">
    <w:name w:val="8FA1AF247715410C90D5D7DF4900716C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FA1AF247715410C90D5D7DF4900716C3">
    <w:name w:val="8FA1AF247715410C90D5D7DF4900716C3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FA1AF247715410C90D5D7DF4900716C4">
    <w:name w:val="8FA1AF247715410C90D5D7DF4900716C4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F1E08A1AF47F40EB9119489ADCD3C6791">
    <w:name w:val="F1E08A1AF47F40EB9119489ADCD3C679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8F8998814564C3BAFEA05D1E74950A11">
    <w:name w:val="88F8998814564C3BAFEA05D1E74950A1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239D3DA2D2354A7FA4863E05927DF1D81">
    <w:name w:val="239D3DA2D2354A7FA4863E05927DF1D8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E329C5FF2FC4F85919F4B064C9E10A11">
    <w:name w:val="8E329C5FF2FC4F85919F4B064C9E10A11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0736BACA8CA24CDAAE093C579978E3B21">
    <w:name w:val="0736BACA8CA24CDAAE093C579978E3B2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BBEB53DB4736491491A632C3AC73753E1">
    <w:name w:val="BBEB53DB4736491491A632C3AC73753E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177116B86625487094ECDE648D4CDE4F1">
    <w:name w:val="177116B86625487094ECDE648D4CDE4F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B96C337E26974F1EB6FDAFA6BE2355EA1">
    <w:name w:val="B96C337E26974F1EB6FDAFA6BE2355EA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28DBD00EE8C4A97AC35BC898622B0D51">
    <w:name w:val="828DBD00EE8C4A97AC35BC898622B0D51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C4A42278CE924E599AC0B937A7BEE6B71">
    <w:name w:val="C4A42278CE924E599AC0B937A7BEE6B71"/>
    <w:rsid w:val="00550B6A"/>
    <w:pPr>
      <w:spacing w:after="0" w:line="240" w:lineRule="auto"/>
    </w:pPr>
    <w:rPr>
      <w:kern w:val="21"/>
      <w:sz w:val="21"/>
      <w:szCs w:val="21"/>
      <w:lang w:eastAsia="ja-JP"/>
      <w14:ligatures w14:val="standard"/>
    </w:rPr>
  </w:style>
  <w:style w:type="paragraph" w:customStyle="1" w:styleId="60CA5A66A0824FE2A32033F99B2E05A61">
    <w:name w:val="60CA5A66A0824FE2A32033F99B2E05A61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02018FE731774C05888284F73F3B8C5A1">
    <w:name w:val="02018FE731774C05888284F73F3B8C5A1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F9F125F12C904A81B410BD01A047E2DB1">
    <w:name w:val="F9F125F12C904A81B410BD01A047E2DB1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09C6EFBF741649E58DBE9070BF7B8E5D1">
    <w:name w:val="09C6EFBF741649E58DBE9070BF7B8E5D1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FA1AF247715410C90D5D7DF4900716C5">
    <w:name w:val="8FA1AF247715410C90D5D7DF4900716C5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F1E08A1AF47F40EB9119489ADCD3C6792">
    <w:name w:val="F1E08A1AF47F40EB9119489ADCD3C679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8F8998814564C3BAFEA05D1E74950A12">
    <w:name w:val="88F8998814564C3BAFEA05D1E74950A1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239D3DA2D2354A7FA4863E05927DF1D82">
    <w:name w:val="239D3DA2D2354A7FA4863E05927DF1D8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E329C5FF2FC4F85919F4B064C9E10A12">
    <w:name w:val="8E329C5FF2FC4F85919F4B064C9E10A12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0736BACA8CA24CDAAE093C579978E3B22">
    <w:name w:val="0736BACA8CA24CDAAE093C579978E3B2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BBEB53DB4736491491A632C3AC73753E2">
    <w:name w:val="BBEB53DB4736491491A632C3AC73753E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177116B86625487094ECDE648D4CDE4F2">
    <w:name w:val="177116B86625487094ECDE648D4CDE4F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B96C337E26974F1EB6FDAFA6BE2355EA2">
    <w:name w:val="B96C337E26974F1EB6FDAFA6BE2355EA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828DBD00EE8C4A97AC35BC898622B0D52">
    <w:name w:val="828DBD00EE8C4A97AC35BC898622B0D52"/>
    <w:rsid w:val="00550B6A"/>
    <w:pPr>
      <w:keepNext/>
      <w:spacing w:before="120" w:after="0" w:line="240" w:lineRule="auto"/>
      <w:outlineLvl w:val="0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C4A42278CE924E599AC0B937A7BEE6B72">
    <w:name w:val="C4A42278CE924E599AC0B937A7BEE6B72"/>
    <w:rsid w:val="00550B6A"/>
    <w:pPr>
      <w:spacing w:after="0" w:line="240" w:lineRule="auto"/>
    </w:pPr>
    <w:rPr>
      <w:kern w:val="21"/>
      <w:sz w:val="21"/>
      <w:szCs w:val="21"/>
      <w:lang w:eastAsia="ja-JP"/>
      <w14:ligatures w14:val="standard"/>
    </w:rPr>
  </w:style>
  <w:style w:type="paragraph" w:customStyle="1" w:styleId="60CA5A66A0824FE2A32033F99B2E05A62">
    <w:name w:val="60CA5A66A0824FE2A32033F99B2E05A62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02018FE731774C05888284F73F3B8C5A2">
    <w:name w:val="02018FE731774C05888284F73F3B8C5A2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F9F125F12C904A81B410BD01A047E2DB2">
    <w:name w:val="F9F125F12C904A81B410BD01A047E2DB2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09C6EFBF741649E58DBE9070BF7B8E5D2">
    <w:name w:val="09C6EFBF741649E58DBE9070BF7B8E5D2"/>
    <w:rsid w:val="00550B6A"/>
    <w:pPr>
      <w:keepNext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4472C4" w:themeColor="accent1"/>
      <w:kern w:val="21"/>
      <w:sz w:val="21"/>
      <w:szCs w:val="21"/>
      <w:lang w:eastAsia="ja-JP"/>
      <w14:ligatures w14:val="standard"/>
    </w:rPr>
  </w:style>
  <w:style w:type="paragraph" w:customStyle="1" w:styleId="4B82A0FBDECE4647A06950070B2B3F2B">
    <w:name w:val="4B82A0FBDECE4647A06950070B2B3F2B"/>
    <w:rsid w:val="00495710"/>
    <w:pPr>
      <w:spacing w:after="0" w:line="240" w:lineRule="auto"/>
    </w:pPr>
    <w:rPr>
      <w:sz w:val="24"/>
      <w:szCs w:val="24"/>
    </w:rPr>
  </w:style>
  <w:style w:type="paragraph" w:customStyle="1" w:styleId="40CBFCEAA5153C4CAFF06CBE84B28B0D">
    <w:name w:val="40CBFCEAA5153C4CAFF06CBE84B28B0D"/>
    <w:rsid w:val="00495710"/>
    <w:pPr>
      <w:spacing w:after="0" w:line="240" w:lineRule="auto"/>
    </w:pPr>
    <w:rPr>
      <w:sz w:val="24"/>
      <w:szCs w:val="24"/>
    </w:rPr>
  </w:style>
  <w:style w:type="paragraph" w:customStyle="1" w:styleId="1CB7FF983F70B84EB8BED6143C5B3082">
    <w:name w:val="1CB7FF983F70B84EB8BED6143C5B3082"/>
    <w:rsid w:val="00495710"/>
    <w:pPr>
      <w:spacing w:after="0" w:line="240" w:lineRule="auto"/>
    </w:pPr>
    <w:rPr>
      <w:sz w:val="24"/>
      <w:szCs w:val="24"/>
    </w:rPr>
  </w:style>
  <w:style w:type="paragraph" w:customStyle="1" w:styleId="8CB257A4B7EFA94EB9C572C4FB2C62FD">
    <w:name w:val="8CB257A4B7EFA94EB9C572C4FB2C62FD"/>
    <w:rsid w:val="00495710"/>
    <w:pPr>
      <w:spacing w:after="0" w:line="240" w:lineRule="auto"/>
    </w:pPr>
    <w:rPr>
      <w:sz w:val="24"/>
      <w:szCs w:val="24"/>
    </w:rPr>
  </w:style>
  <w:style w:type="paragraph" w:customStyle="1" w:styleId="2B6B48404E44494EAEC0EE8B3155D7F7">
    <w:name w:val="2B6B48404E44494EAEC0EE8B3155D7F7"/>
    <w:rsid w:val="00495710"/>
    <w:pPr>
      <w:spacing w:after="0" w:line="240" w:lineRule="auto"/>
    </w:pPr>
    <w:rPr>
      <w:sz w:val="24"/>
      <w:szCs w:val="24"/>
    </w:rPr>
  </w:style>
  <w:style w:type="paragraph" w:customStyle="1" w:styleId="E0C630BDA2665F46A9DB333C5F26F96A">
    <w:name w:val="E0C630BDA2665F46A9DB333C5F26F96A"/>
    <w:rsid w:val="00495710"/>
    <w:pPr>
      <w:spacing w:after="0" w:line="240" w:lineRule="auto"/>
    </w:pPr>
    <w:rPr>
      <w:sz w:val="24"/>
      <w:szCs w:val="24"/>
    </w:rPr>
  </w:style>
  <w:style w:type="paragraph" w:customStyle="1" w:styleId="F9EB6F05ABBC894B98BC5131229C1ABB">
    <w:name w:val="F9EB6F05ABBC894B98BC5131229C1ABB"/>
    <w:rsid w:val="00495710"/>
    <w:pPr>
      <w:spacing w:after="0" w:line="240" w:lineRule="auto"/>
    </w:pPr>
    <w:rPr>
      <w:sz w:val="24"/>
      <w:szCs w:val="24"/>
    </w:rPr>
  </w:style>
  <w:style w:type="paragraph" w:customStyle="1" w:styleId="7BD3052CEC05644C946C1F1BA758C6FE">
    <w:name w:val="7BD3052CEC05644C946C1F1BA758C6FE"/>
    <w:rsid w:val="00495710"/>
    <w:pPr>
      <w:spacing w:after="0" w:line="240" w:lineRule="auto"/>
    </w:pPr>
    <w:rPr>
      <w:sz w:val="24"/>
      <w:szCs w:val="24"/>
    </w:rPr>
  </w:style>
  <w:style w:type="paragraph" w:customStyle="1" w:styleId="70ABE99172FC43AF8234C09F80F570C4">
    <w:name w:val="70ABE99172FC43AF8234C09F80F570C4"/>
    <w:rsid w:val="003D3AFA"/>
  </w:style>
  <w:style w:type="paragraph" w:customStyle="1" w:styleId="FB13749EBCAC4E4289901A95D78B2F0C">
    <w:name w:val="FB13749EBCAC4E4289901A95D78B2F0C"/>
    <w:rsid w:val="003D3AFA"/>
  </w:style>
  <w:style w:type="paragraph" w:customStyle="1" w:styleId="C15D2CE210D84A6AA5BAAA9DEC3CA010">
    <w:name w:val="C15D2CE210D84A6AA5BAAA9DEC3CA010"/>
    <w:rsid w:val="003D3AFA"/>
  </w:style>
  <w:style w:type="paragraph" w:customStyle="1" w:styleId="D7077C350EC744A2A00090890224A69C">
    <w:name w:val="D7077C350EC744A2A00090890224A69C"/>
    <w:rsid w:val="003D3AFA"/>
  </w:style>
  <w:style w:type="paragraph" w:customStyle="1" w:styleId="DF790653C85247D9912F3A68C2A6606F">
    <w:name w:val="DF790653C85247D9912F3A68C2A6606F"/>
    <w:rsid w:val="003D3AFA"/>
  </w:style>
  <w:style w:type="paragraph" w:customStyle="1" w:styleId="A84A110C409A4AD19B9B4177CEC2BC66">
    <w:name w:val="A84A110C409A4AD19B9B4177CEC2BC66"/>
    <w:rsid w:val="003D3AFA"/>
  </w:style>
  <w:style w:type="paragraph" w:customStyle="1" w:styleId="B5BE3310238644CB8CB5BDBF22382F7A">
    <w:name w:val="B5BE3310238644CB8CB5BDBF22382F7A"/>
    <w:rsid w:val="003D3AFA"/>
  </w:style>
  <w:style w:type="paragraph" w:customStyle="1" w:styleId="CD4AB241A82649639C5C405AC659177D">
    <w:name w:val="CD4AB241A82649639C5C405AC659177D"/>
    <w:rsid w:val="00486D35"/>
  </w:style>
  <w:style w:type="paragraph" w:customStyle="1" w:styleId="654BBFA3B7614F169037FFD05239E606">
    <w:name w:val="654BBFA3B7614F169037FFD05239E606"/>
    <w:rsid w:val="00486D35"/>
  </w:style>
  <w:style w:type="paragraph" w:customStyle="1" w:styleId="02D17077E404499D89AF19957A86910F">
    <w:name w:val="02D17077E404499D89AF19957A86910F"/>
    <w:rsid w:val="006B15A0"/>
  </w:style>
  <w:style w:type="paragraph" w:customStyle="1" w:styleId="E0463B89DC0346A499E5AB689D004C76">
    <w:name w:val="E0463B89DC0346A499E5AB689D004C76"/>
    <w:rsid w:val="006B15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Yearly physical form_onlin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Fax to: (410) 789-7122 or email to:  </CompanyFax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11AD9B-4B88-4C63-AFB2-593079E6CC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97E10-5315-479E-B028-0C5ABBAB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Yearly physical exam form (online)</Template>
  <TotalTime>136</TotalTime>
  <Pages>2</Pages>
  <Words>625</Words>
  <Characters>3570</Characters>
  <Application>Microsoft Office Word</Application>
  <DocSecurity>0</DocSecurity>
  <Lines>510</Lines>
  <Paragraphs>524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Rob's ThinkPad</dc:creator>
  <cp:keywords/>
  <cp:lastModifiedBy>Rob Windle</cp:lastModifiedBy>
  <cp:revision>69</cp:revision>
  <cp:lastPrinted>2019-03-19T13:55:00Z</cp:lastPrinted>
  <dcterms:created xsi:type="dcterms:W3CDTF">2019-03-19T13:53:00Z</dcterms:created>
  <dcterms:modified xsi:type="dcterms:W3CDTF">2019-06-25T18:33:00Z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TC039741469991</vt:lpwstr>
  </property>
</Properties>
</file>